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0A4" w:rsidRPr="00317372" w:rsidRDefault="00B670A4" w:rsidP="003173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>ДЕПАРТАМЕНТ ПО ДЕЛАМ КАЗАЧЕСТВА И КАДЕТСКИХ УЧЕБНЫХ ЗАВЕДЕНИЙ</w:t>
      </w: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                                                        РОСТОВСКОЙ ОБЛАСТИ</w:t>
      </w: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                         ГОСУДАРСТВЕННОЕ БЮДЖЕТНОЕ ПРОФЕССИОНАЛЬНОЕ</w:t>
      </w: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                        ОБРАЗОВАТЕЛЬНОЕ УЧРЕЖДЕНИЕ РОСТОВСКОЙ ОБЛАСТИ</w:t>
      </w: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                                  «БЕЛОКАЛИТВИНСКИЙ КАЗАЧИЙ КАДЕТСКИЙ </w:t>
      </w: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                               ПРОФЕССИОНАЛЬНЫЙ ТЕХНИКУМ ИМЕНИ ГЕРОЯ</w:t>
      </w: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                            СОВЕТСКОГО СОЮЗА БЫКОВА БОРИСА ИВАНОВИЧА»</w:t>
      </w: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СОГЛАСОВАНО С РАБОТОДАТЕЛЕМ:      </w:t>
      </w:r>
      <w:r>
        <w:rPr>
          <w:rFonts w:ascii="Times New Roman" w:hAnsi="Times New Roman"/>
          <w:bCs/>
          <w:sz w:val="24"/>
          <w:szCs w:val="24"/>
        </w:rPr>
        <w:t xml:space="preserve">                    </w:t>
      </w:r>
      <w:r w:rsidRPr="00317372">
        <w:rPr>
          <w:rFonts w:ascii="Times New Roman" w:hAnsi="Times New Roman"/>
          <w:bCs/>
          <w:sz w:val="24"/>
          <w:szCs w:val="24"/>
        </w:rPr>
        <w:t xml:space="preserve"> «УТВЕРЖДАЮ»               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   </w:t>
      </w:r>
      <w:r w:rsidRPr="00317372">
        <w:rPr>
          <w:rFonts w:ascii="Times New Roman" w:hAnsi="Times New Roman"/>
          <w:bCs/>
          <w:sz w:val="24"/>
          <w:szCs w:val="24"/>
        </w:rPr>
        <w:t xml:space="preserve">_____ТНВ «Гладышев и К»_____________ </w:t>
      </w:r>
      <w:r>
        <w:rPr>
          <w:rFonts w:ascii="Times New Roman" w:hAnsi="Times New Roman"/>
          <w:bCs/>
          <w:sz w:val="24"/>
          <w:szCs w:val="24"/>
        </w:rPr>
        <w:t xml:space="preserve">                        д</w:t>
      </w:r>
      <w:r w:rsidRPr="00317372">
        <w:rPr>
          <w:rFonts w:ascii="Times New Roman" w:hAnsi="Times New Roman"/>
          <w:bCs/>
          <w:sz w:val="24"/>
          <w:szCs w:val="24"/>
        </w:rPr>
        <w:t xml:space="preserve">иректор ГБПОУ РО </w:t>
      </w:r>
      <w:r>
        <w:rPr>
          <w:rFonts w:ascii="Times New Roman" w:hAnsi="Times New Roman"/>
          <w:bCs/>
          <w:sz w:val="24"/>
          <w:szCs w:val="24"/>
        </w:rPr>
        <w:t>«</w:t>
      </w:r>
      <w:r w:rsidRPr="00317372">
        <w:rPr>
          <w:rFonts w:ascii="Times New Roman" w:hAnsi="Times New Roman"/>
          <w:bCs/>
          <w:sz w:val="24"/>
          <w:szCs w:val="24"/>
        </w:rPr>
        <w:t>БККПТ</w:t>
      </w: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0"/>
          <w:szCs w:val="20"/>
        </w:rPr>
        <w:t xml:space="preserve">        (наименование предприятия, организации</w:t>
      </w:r>
      <w:r w:rsidRPr="00317372">
        <w:rPr>
          <w:rFonts w:ascii="Times New Roman" w:hAnsi="Times New Roman"/>
          <w:bCs/>
          <w:sz w:val="16"/>
          <w:szCs w:val="16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</w:t>
      </w:r>
      <w:r w:rsidRPr="00317372">
        <w:rPr>
          <w:rFonts w:ascii="Times New Roman" w:hAnsi="Times New Roman"/>
          <w:bCs/>
          <w:sz w:val="24"/>
          <w:szCs w:val="24"/>
        </w:rPr>
        <w:t>_____________В.В. Мелентей</w:t>
      </w: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  <w:r w:rsidRPr="00317372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Pr="00317372">
        <w:rPr>
          <w:rFonts w:ascii="Times New Roman" w:hAnsi="Times New Roman"/>
          <w:bCs/>
          <w:sz w:val="16"/>
          <w:szCs w:val="16"/>
        </w:rPr>
        <w:t>Ф.И.О. руководителя)</w:t>
      </w: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_______________________ А.И. Гладышев                </w:t>
      </w:r>
      <w:r>
        <w:rPr>
          <w:rFonts w:ascii="Times New Roman" w:hAnsi="Times New Roman"/>
          <w:bCs/>
          <w:sz w:val="24"/>
          <w:szCs w:val="24"/>
        </w:rPr>
        <w:t xml:space="preserve">         </w:t>
      </w:r>
      <w:r w:rsidRPr="00317372">
        <w:rPr>
          <w:rFonts w:ascii="Times New Roman" w:hAnsi="Times New Roman"/>
          <w:bCs/>
          <w:sz w:val="24"/>
          <w:szCs w:val="24"/>
        </w:rPr>
        <w:t xml:space="preserve">«___» __________ </w:t>
      </w: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bCs/>
            <w:sz w:val="24"/>
            <w:szCs w:val="24"/>
          </w:rPr>
          <w:t>2018</w:t>
        </w:r>
        <w:r w:rsidRPr="00317372">
          <w:rPr>
            <w:rFonts w:ascii="Times New Roman" w:hAnsi="Times New Roman"/>
            <w:bCs/>
            <w:sz w:val="24"/>
            <w:szCs w:val="24"/>
          </w:rPr>
          <w:t xml:space="preserve"> г</w:t>
        </w:r>
      </w:smartTag>
      <w:r w:rsidRPr="00317372">
        <w:rPr>
          <w:rFonts w:ascii="Times New Roman" w:hAnsi="Times New Roman"/>
          <w:bCs/>
          <w:sz w:val="24"/>
          <w:szCs w:val="24"/>
        </w:rPr>
        <w:t>.</w:t>
      </w: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  «___» _____________ </w:t>
      </w: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bCs/>
            <w:sz w:val="24"/>
            <w:szCs w:val="24"/>
          </w:rPr>
          <w:t>2018</w:t>
        </w:r>
        <w:r w:rsidRPr="00317372">
          <w:rPr>
            <w:rFonts w:ascii="Times New Roman" w:hAnsi="Times New Roman"/>
            <w:bCs/>
            <w:sz w:val="24"/>
            <w:szCs w:val="24"/>
          </w:rPr>
          <w:t xml:space="preserve"> г</w:t>
        </w:r>
      </w:smartTag>
      <w:r w:rsidRPr="00317372">
        <w:rPr>
          <w:rFonts w:ascii="Times New Roman" w:hAnsi="Times New Roman"/>
          <w:bCs/>
          <w:sz w:val="24"/>
          <w:szCs w:val="24"/>
        </w:rPr>
        <w:t>.</w:t>
      </w: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     ПРОГРАММА РАССМОТРЕНА</w:t>
      </w: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     на заседании МК профцикла</w:t>
      </w: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     Протокол №____ от «___</w:t>
      </w:r>
      <w:r>
        <w:rPr>
          <w:rFonts w:ascii="Times New Roman" w:hAnsi="Times New Roman"/>
          <w:bCs/>
          <w:sz w:val="24"/>
          <w:szCs w:val="24"/>
        </w:rPr>
        <w:t>»</w:t>
      </w:r>
      <w:r w:rsidRPr="00317372">
        <w:rPr>
          <w:rFonts w:ascii="Times New Roman" w:hAnsi="Times New Roman"/>
          <w:bCs/>
          <w:sz w:val="24"/>
          <w:szCs w:val="24"/>
        </w:rPr>
        <w:t xml:space="preserve"> _________ </w:t>
      </w: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bCs/>
            <w:sz w:val="24"/>
            <w:szCs w:val="24"/>
          </w:rPr>
          <w:t>2018</w:t>
        </w:r>
        <w:r w:rsidRPr="00317372">
          <w:rPr>
            <w:rFonts w:ascii="Times New Roman" w:hAnsi="Times New Roman"/>
            <w:bCs/>
            <w:sz w:val="24"/>
            <w:szCs w:val="24"/>
          </w:rPr>
          <w:t xml:space="preserve"> г</w:t>
        </w:r>
      </w:smartTag>
      <w:r w:rsidRPr="00317372">
        <w:rPr>
          <w:rFonts w:ascii="Times New Roman" w:hAnsi="Times New Roman"/>
          <w:bCs/>
          <w:sz w:val="24"/>
          <w:szCs w:val="24"/>
        </w:rPr>
        <w:t>.</w:t>
      </w: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     Председатель МК _________ Рябенко В.А.</w:t>
      </w: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B670A4" w:rsidRDefault="00B670A4" w:rsidP="003173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B670A4" w:rsidRPr="00317372" w:rsidRDefault="00B670A4" w:rsidP="002E210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17372">
        <w:rPr>
          <w:rFonts w:ascii="Times New Roman" w:hAnsi="Times New Roman"/>
          <w:b/>
          <w:bCs/>
          <w:sz w:val="24"/>
          <w:szCs w:val="24"/>
        </w:rPr>
        <w:t>РАБОЧАЯ  ПРОГРАММА</w:t>
      </w:r>
    </w:p>
    <w:p w:rsidR="00B670A4" w:rsidRPr="00317372" w:rsidRDefault="00B670A4" w:rsidP="0031737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317372">
        <w:rPr>
          <w:rFonts w:ascii="Times New Roman" w:hAnsi="Times New Roman"/>
          <w:b/>
          <w:bCs/>
          <w:sz w:val="24"/>
          <w:szCs w:val="24"/>
          <w:lang w:eastAsia="ru-RU"/>
        </w:rPr>
        <w:t>«ПОДГОТОВКА МАШИНО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-</w:t>
      </w:r>
      <w:r w:rsidRPr="00317372">
        <w:rPr>
          <w:rFonts w:ascii="Times New Roman" w:hAnsi="Times New Roman"/>
          <w:b/>
          <w:bCs/>
          <w:sz w:val="24"/>
          <w:szCs w:val="24"/>
          <w:lang w:eastAsia="ru-RU"/>
        </w:rPr>
        <w:t>ТРАКТОРНЫХ</w:t>
      </w:r>
    </w:p>
    <w:p w:rsidR="00B670A4" w:rsidRPr="002E210F" w:rsidRDefault="00B670A4" w:rsidP="002E210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17372">
        <w:rPr>
          <w:rFonts w:ascii="Times New Roman" w:hAnsi="Times New Roman"/>
          <w:b/>
          <w:bCs/>
          <w:sz w:val="24"/>
          <w:szCs w:val="24"/>
          <w:lang w:eastAsia="ru-RU"/>
        </w:rPr>
        <w:t>АГРЕГАТОВ К РАБОТЕ (ЛПЗ)»</w:t>
      </w:r>
      <w:r w:rsidRPr="00317372">
        <w:rPr>
          <w:rFonts w:ascii="Times New Roman" w:hAnsi="Times New Roman"/>
          <w:sz w:val="24"/>
          <w:szCs w:val="24"/>
          <w:lang w:eastAsia="ru-RU"/>
        </w:rPr>
        <w:br/>
      </w:r>
    </w:p>
    <w:p w:rsidR="00B670A4" w:rsidRPr="00317372" w:rsidRDefault="00B670A4" w:rsidP="002E210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17372">
        <w:rPr>
          <w:rFonts w:ascii="Times New Roman" w:hAnsi="Times New Roman"/>
          <w:b/>
          <w:bCs/>
          <w:sz w:val="24"/>
          <w:szCs w:val="24"/>
        </w:rPr>
        <w:t>для профессии СПО 110800.02 (35.01.13)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17372">
        <w:rPr>
          <w:rFonts w:ascii="Times New Roman" w:hAnsi="Times New Roman"/>
          <w:b/>
          <w:bCs/>
          <w:sz w:val="24"/>
          <w:szCs w:val="24"/>
        </w:rPr>
        <w:t>Тракторист-машинист сельскохозяйственного производства</w:t>
      </w:r>
    </w:p>
    <w:p w:rsidR="00B670A4" w:rsidRPr="00317372" w:rsidRDefault="00B670A4" w:rsidP="0031737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670A4" w:rsidRPr="00317372" w:rsidRDefault="00B670A4" w:rsidP="0031737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670A4" w:rsidRDefault="00B670A4" w:rsidP="0031737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670A4" w:rsidRDefault="00B670A4" w:rsidP="0031737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670A4" w:rsidRDefault="00B670A4" w:rsidP="0031737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670A4" w:rsidRDefault="00B670A4" w:rsidP="0031737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670A4" w:rsidRDefault="00B670A4" w:rsidP="0031737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670A4" w:rsidRDefault="00B670A4" w:rsidP="0031737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670A4" w:rsidRPr="00317372" w:rsidRDefault="00B670A4" w:rsidP="0031737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670A4" w:rsidRPr="00317372" w:rsidRDefault="00B670A4" w:rsidP="0031737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>п. Коксовый</w:t>
      </w:r>
    </w:p>
    <w:p w:rsidR="00B670A4" w:rsidRPr="00317372" w:rsidRDefault="00B670A4" w:rsidP="0031737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2018</w:t>
      </w:r>
      <w:r w:rsidRPr="00317372">
        <w:rPr>
          <w:rFonts w:ascii="Times New Roman" w:hAnsi="Times New Roman"/>
          <w:bCs/>
          <w:sz w:val="24"/>
          <w:szCs w:val="24"/>
        </w:rPr>
        <w:t xml:space="preserve"> г.</w:t>
      </w:r>
    </w:p>
    <w:p w:rsidR="00B670A4" w:rsidRDefault="00B670A4" w:rsidP="00CE12B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  <w:sectPr w:rsidR="00B670A4" w:rsidSect="00CE12B6">
          <w:footerReference w:type="even" r:id="rId7"/>
          <w:footerReference w:type="default" r:id="rId8"/>
          <w:footerReference w:type="firs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B670A4" w:rsidRPr="006B28E8" w:rsidRDefault="00B670A4" w:rsidP="00CE12B6">
      <w:pPr>
        <w:widowControl w:val="0"/>
        <w:spacing w:after="12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670A4" w:rsidRPr="006B28E8" w:rsidRDefault="00B670A4" w:rsidP="00CE12B6">
      <w:pPr>
        <w:widowControl w:val="0"/>
        <w:spacing w:after="12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670A4" w:rsidRPr="006B28E8" w:rsidRDefault="00B670A4" w:rsidP="00CE12B6">
      <w:pPr>
        <w:widowControl w:val="0"/>
        <w:spacing w:after="12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670A4" w:rsidRPr="006B28E8" w:rsidRDefault="00B670A4" w:rsidP="002C377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Рабочая программа подготовка</w:t>
      </w:r>
      <w:r w:rsidRPr="006B28E8">
        <w:rPr>
          <w:rFonts w:ascii="Times New Roman" w:hAnsi="Times New Roman"/>
          <w:sz w:val="28"/>
          <w:szCs w:val="28"/>
        </w:rPr>
        <w:t xml:space="preserve"> машинотракторных агрегатов</w:t>
      </w:r>
      <w:r>
        <w:rPr>
          <w:rFonts w:ascii="Times New Roman" w:hAnsi="Times New Roman"/>
          <w:sz w:val="28"/>
          <w:szCs w:val="28"/>
        </w:rPr>
        <w:t xml:space="preserve"> к работе</w:t>
      </w:r>
      <w:r w:rsidRPr="006B28E8">
        <w:rPr>
          <w:rFonts w:ascii="Times New Roman" w:hAnsi="Times New Roman"/>
          <w:sz w:val="28"/>
          <w:szCs w:val="28"/>
        </w:rPr>
        <w:t xml:space="preserve"> (ЛПЗ) </w:t>
      </w:r>
      <w:r>
        <w:rPr>
          <w:rFonts w:ascii="Times New Roman" w:hAnsi="Times New Roman"/>
          <w:sz w:val="28"/>
          <w:szCs w:val="28"/>
        </w:rPr>
        <w:t xml:space="preserve">разработана на основе: ФГОС </w:t>
      </w:r>
      <w:r w:rsidRPr="00602E72">
        <w:rPr>
          <w:rFonts w:ascii="Times New Roman" w:hAnsi="Times New Roman"/>
          <w:sz w:val="28"/>
          <w:szCs w:val="28"/>
        </w:rPr>
        <w:t xml:space="preserve">по профессии </w:t>
      </w:r>
      <w:r>
        <w:rPr>
          <w:rFonts w:ascii="Times New Roman" w:hAnsi="Times New Roman"/>
          <w:sz w:val="28"/>
          <w:szCs w:val="28"/>
        </w:rPr>
        <w:t>110800.02</w:t>
      </w:r>
      <w:r w:rsidRPr="00602E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(35.01.13)</w:t>
      </w:r>
      <w:r w:rsidRPr="00602E72">
        <w:rPr>
          <w:rFonts w:ascii="Times New Roman" w:hAnsi="Times New Roman"/>
          <w:sz w:val="28"/>
          <w:szCs w:val="28"/>
        </w:rPr>
        <w:t xml:space="preserve"> «Тракторист – машинист сельскохозяйственного производства»</w:t>
      </w:r>
      <w:r>
        <w:rPr>
          <w:rFonts w:ascii="Times New Roman" w:hAnsi="Times New Roman"/>
          <w:sz w:val="28"/>
          <w:szCs w:val="28"/>
        </w:rPr>
        <w:t>, утвержденного Приказом Минобрнауки России</w:t>
      </w:r>
      <w:r w:rsidRPr="00602E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02.08.2013 г. № 740 (ред. от 09.04.2015 г.) </w:t>
      </w:r>
      <w:r w:rsidRPr="00602E72">
        <w:rPr>
          <w:rFonts w:ascii="Times New Roman" w:hAnsi="Times New Roman"/>
          <w:sz w:val="28"/>
          <w:szCs w:val="28"/>
        </w:rPr>
        <w:t>с учётом профессионального стандарта</w:t>
      </w:r>
      <w:r>
        <w:rPr>
          <w:rFonts w:ascii="Times New Roman" w:hAnsi="Times New Roman"/>
          <w:sz w:val="28"/>
          <w:szCs w:val="28"/>
        </w:rPr>
        <w:t xml:space="preserve"> «Тракторист-машинист сельскохозяйственного производства», утвержденного приказом Министерства труда и социальной защиты Российской Федерации  </w:t>
      </w:r>
      <w:r w:rsidRPr="00602E72">
        <w:rPr>
          <w:rFonts w:ascii="Times New Roman" w:hAnsi="Times New Roman"/>
          <w:sz w:val="28"/>
          <w:szCs w:val="28"/>
        </w:rPr>
        <w:t xml:space="preserve"> от 4 июня </w:t>
      </w:r>
      <w:smartTag w:uri="urn:schemas-microsoft-com:office:smarttags" w:element="metricconverter">
        <w:smartTagPr>
          <w:attr w:name="ProductID" w:val="2014 г"/>
        </w:smartTagPr>
        <w:r w:rsidRPr="00602E72">
          <w:rPr>
            <w:rFonts w:ascii="Times New Roman" w:hAnsi="Times New Roman"/>
            <w:sz w:val="28"/>
            <w:szCs w:val="28"/>
          </w:rPr>
          <w:t>2014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602E72">
          <w:rPr>
            <w:rFonts w:ascii="Times New Roman" w:hAnsi="Times New Roman"/>
            <w:sz w:val="28"/>
            <w:szCs w:val="28"/>
          </w:rPr>
          <w:t>г</w:t>
        </w:r>
      </w:smartTag>
      <w:r>
        <w:rPr>
          <w:rFonts w:ascii="Times New Roman" w:hAnsi="Times New Roman"/>
          <w:sz w:val="28"/>
          <w:szCs w:val="28"/>
        </w:rPr>
        <w:t>.</w:t>
      </w:r>
      <w:r w:rsidRPr="00382C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№362</w:t>
      </w:r>
      <w:r w:rsidRPr="00602E72">
        <w:rPr>
          <w:rFonts w:ascii="Times New Roman" w:hAnsi="Times New Roman"/>
          <w:i/>
          <w:sz w:val="28"/>
          <w:szCs w:val="28"/>
        </w:rPr>
        <w:t>н</w:t>
      </w:r>
      <w:r>
        <w:rPr>
          <w:rFonts w:ascii="Times New Roman" w:hAnsi="Times New Roman"/>
          <w:i/>
          <w:sz w:val="28"/>
          <w:szCs w:val="28"/>
        </w:rPr>
        <w:t>.</w:t>
      </w:r>
    </w:p>
    <w:bookmarkEnd w:id="0"/>
    <w:p w:rsidR="00B670A4" w:rsidRDefault="00B670A4" w:rsidP="00FC32C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670A4" w:rsidRDefault="00B670A4" w:rsidP="00FC32C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670A4" w:rsidRDefault="00B670A4" w:rsidP="00FC32C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670A4" w:rsidRDefault="00B670A4" w:rsidP="00FC32C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670A4" w:rsidRPr="002E210F" w:rsidRDefault="00B670A4" w:rsidP="00FC32C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E210F">
        <w:rPr>
          <w:rFonts w:ascii="Times New Roman" w:hAnsi="Times New Roman"/>
          <w:b/>
          <w:sz w:val="28"/>
          <w:szCs w:val="28"/>
          <w:lang w:eastAsia="ru-RU"/>
        </w:rPr>
        <w:t>Организация-разработчик:</w:t>
      </w:r>
    </w:p>
    <w:p w:rsidR="00B670A4" w:rsidRPr="006B28E8" w:rsidRDefault="00B670A4" w:rsidP="00FC32C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28E8">
        <w:rPr>
          <w:rFonts w:ascii="Times New Roman" w:hAnsi="Times New Roman"/>
          <w:sz w:val="28"/>
          <w:szCs w:val="28"/>
          <w:lang w:eastAsia="ru-RU"/>
        </w:rPr>
        <w:t>Государственное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B28E8">
        <w:rPr>
          <w:rFonts w:ascii="Times New Roman" w:hAnsi="Times New Roman"/>
          <w:sz w:val="28"/>
          <w:szCs w:val="28"/>
          <w:lang w:eastAsia="ru-RU"/>
        </w:rPr>
        <w:t>бюджетное профессиональное образовательное учреждение Ростовской области «Белокалитвинский казачий кадетский профессиональный техникум имени</w:t>
      </w:r>
      <w:r>
        <w:rPr>
          <w:rFonts w:ascii="Times New Roman" w:hAnsi="Times New Roman"/>
          <w:sz w:val="28"/>
          <w:szCs w:val="28"/>
          <w:lang w:eastAsia="ru-RU"/>
        </w:rPr>
        <w:t xml:space="preserve"> Героя Советского Союза</w:t>
      </w:r>
      <w:r w:rsidRPr="006B28E8">
        <w:rPr>
          <w:rFonts w:ascii="Times New Roman" w:hAnsi="Times New Roman"/>
          <w:sz w:val="28"/>
          <w:szCs w:val="28"/>
          <w:lang w:eastAsia="ru-RU"/>
        </w:rPr>
        <w:t xml:space="preserve"> Быкова Бориса Ивановича».</w:t>
      </w:r>
    </w:p>
    <w:p w:rsidR="00B670A4" w:rsidRPr="006B28E8" w:rsidRDefault="00B670A4" w:rsidP="006B28E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670A4" w:rsidRPr="006B28E8" w:rsidRDefault="00B670A4" w:rsidP="00CE12B6">
      <w:pPr>
        <w:spacing w:after="24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670A4" w:rsidRPr="006B28E8" w:rsidRDefault="00B670A4" w:rsidP="00CE12B6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670A4" w:rsidRPr="002E210F" w:rsidRDefault="00B670A4" w:rsidP="00CE12B6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6B28E8">
        <w:rPr>
          <w:rFonts w:ascii="Times New Roman" w:hAnsi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</w:t>
      </w:r>
      <w:r w:rsidRPr="006B28E8">
        <w:rPr>
          <w:rFonts w:ascii="Times New Roman" w:hAnsi="Times New Roman"/>
          <w:sz w:val="28"/>
          <w:szCs w:val="28"/>
          <w:lang w:eastAsia="ru-RU"/>
        </w:rPr>
        <w:br/>
      </w:r>
      <w:r w:rsidRPr="006B28E8">
        <w:rPr>
          <w:rFonts w:ascii="Times New Roman" w:hAnsi="Times New Roman"/>
          <w:sz w:val="28"/>
          <w:szCs w:val="28"/>
          <w:lang w:eastAsia="ru-RU"/>
        </w:rPr>
        <w:br/>
      </w:r>
      <w:r w:rsidRPr="002E210F">
        <w:rPr>
          <w:rFonts w:ascii="Times New Roman" w:hAnsi="Times New Roman"/>
          <w:b/>
          <w:sz w:val="28"/>
          <w:szCs w:val="28"/>
          <w:lang w:eastAsia="ru-RU"/>
        </w:rPr>
        <w:t xml:space="preserve">Разработчики: </w:t>
      </w:r>
    </w:p>
    <w:p w:rsidR="00B670A4" w:rsidRPr="006B28E8" w:rsidRDefault="00B670A4" w:rsidP="00CE12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B28E8">
        <w:rPr>
          <w:rFonts w:ascii="Times New Roman" w:hAnsi="Times New Roman"/>
          <w:sz w:val="28"/>
          <w:szCs w:val="28"/>
          <w:lang w:eastAsia="ru-RU"/>
        </w:rPr>
        <w:t xml:space="preserve">Рябенко Владимир Анатольевич, </w:t>
      </w:r>
      <w:r>
        <w:rPr>
          <w:rFonts w:ascii="Times New Roman" w:hAnsi="Times New Roman"/>
          <w:sz w:val="28"/>
          <w:szCs w:val="28"/>
          <w:lang w:eastAsia="ru-RU"/>
        </w:rPr>
        <w:t xml:space="preserve">старший </w:t>
      </w:r>
      <w:r w:rsidRPr="006B28E8">
        <w:rPr>
          <w:rFonts w:ascii="Times New Roman" w:hAnsi="Times New Roman"/>
          <w:sz w:val="28"/>
          <w:szCs w:val="28"/>
          <w:lang w:eastAsia="ru-RU"/>
        </w:rPr>
        <w:t xml:space="preserve">мастер </w:t>
      </w:r>
    </w:p>
    <w:p w:rsidR="00B670A4" w:rsidRPr="006B28E8" w:rsidRDefault="00B670A4" w:rsidP="00CE12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B28E8">
        <w:rPr>
          <w:rFonts w:ascii="Times New Roman" w:hAnsi="Times New Roman"/>
          <w:sz w:val="28"/>
          <w:szCs w:val="28"/>
          <w:lang w:eastAsia="ru-RU"/>
        </w:rPr>
        <w:t xml:space="preserve">Шорбан Олег Михайлович, мастер производственного обучения </w:t>
      </w:r>
    </w:p>
    <w:p w:rsidR="00B670A4" w:rsidRPr="006B28E8" w:rsidRDefault="00B670A4" w:rsidP="00CE12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Рябенко Иван Михайлович</w:t>
      </w:r>
      <w:r w:rsidRPr="006B28E8">
        <w:rPr>
          <w:rFonts w:ascii="Times New Roman" w:hAnsi="Times New Roman"/>
          <w:sz w:val="28"/>
          <w:szCs w:val="28"/>
          <w:lang w:eastAsia="ru-RU"/>
        </w:rPr>
        <w:t xml:space="preserve">, мастер производственного обучения </w:t>
      </w:r>
    </w:p>
    <w:p w:rsidR="00B670A4" w:rsidRPr="006B28E8" w:rsidRDefault="00B670A4" w:rsidP="00CE12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670A4" w:rsidRPr="006B28E8" w:rsidRDefault="00B670A4" w:rsidP="00CE12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670A4" w:rsidRPr="006B28E8" w:rsidRDefault="00B670A4" w:rsidP="00CE12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670A4" w:rsidRPr="006B28E8" w:rsidRDefault="00B670A4" w:rsidP="00CE12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670A4" w:rsidRPr="006B28E8" w:rsidRDefault="00B670A4" w:rsidP="00CE12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670A4" w:rsidRPr="006B28E8" w:rsidRDefault="00B670A4" w:rsidP="00CE12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670A4" w:rsidRPr="006B28E8" w:rsidRDefault="00B670A4" w:rsidP="00CE12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670A4" w:rsidRPr="006B28E8" w:rsidRDefault="00B670A4" w:rsidP="00CE12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670A4" w:rsidRPr="006B28E8" w:rsidRDefault="00B670A4" w:rsidP="00CE12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670A4" w:rsidRPr="006B28E8" w:rsidRDefault="00B670A4" w:rsidP="00CE12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670A4" w:rsidRPr="006B28E8" w:rsidRDefault="00B670A4" w:rsidP="00CE12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670A4" w:rsidRPr="006B28E8" w:rsidRDefault="00B670A4" w:rsidP="00CE12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670A4" w:rsidRPr="006B28E8" w:rsidRDefault="00B670A4" w:rsidP="00CE12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670A4" w:rsidRPr="006B28E8" w:rsidRDefault="00B670A4" w:rsidP="00CE12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670A4" w:rsidRPr="006B28E8" w:rsidRDefault="00B670A4" w:rsidP="00CE12B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670A4" w:rsidRPr="006B28E8" w:rsidRDefault="00B670A4" w:rsidP="00CE12B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B28E8">
        <w:rPr>
          <w:rFonts w:ascii="Times New Roman" w:hAnsi="Times New Roman"/>
          <w:b/>
          <w:bCs/>
          <w:sz w:val="28"/>
          <w:szCs w:val="28"/>
          <w:lang w:eastAsia="ru-RU"/>
        </w:rPr>
        <w:t>СОДЕРЖАНИЕ</w:t>
      </w:r>
    </w:p>
    <w:p w:rsidR="00B670A4" w:rsidRPr="006B28E8" w:rsidRDefault="00B670A4" w:rsidP="00CE12B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7019"/>
        <w:gridCol w:w="1903"/>
      </w:tblGrid>
      <w:tr w:rsidR="00B670A4" w:rsidRPr="006B28E8" w:rsidTr="00CE12B6">
        <w:trPr>
          <w:trHeight w:val="431"/>
        </w:trPr>
        <w:tc>
          <w:tcPr>
            <w:tcW w:w="648" w:type="dxa"/>
          </w:tcPr>
          <w:p w:rsidR="00B670A4" w:rsidRPr="006B28E8" w:rsidRDefault="00B670A4" w:rsidP="00CE12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28E8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19" w:type="dxa"/>
          </w:tcPr>
          <w:p w:rsidR="00B670A4" w:rsidRPr="006B28E8" w:rsidRDefault="00B670A4" w:rsidP="00CE12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28E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Паспорт  </w:t>
            </w:r>
            <w:r>
              <w:rPr>
                <w:rFonts w:ascii="Times New Roman" w:hAnsi="Times New Roman"/>
                <w:sz w:val="28"/>
                <w:szCs w:val="28"/>
              </w:rPr>
              <w:t>рабочей программы  «Подготовка</w:t>
            </w:r>
            <w:r w:rsidRPr="006B28E8">
              <w:rPr>
                <w:rFonts w:ascii="Times New Roman" w:hAnsi="Times New Roman"/>
                <w:sz w:val="28"/>
                <w:szCs w:val="28"/>
              </w:rPr>
              <w:t xml:space="preserve"> машинотракторных агрегатов (ЛПЗ)»</w:t>
            </w:r>
          </w:p>
        </w:tc>
        <w:tc>
          <w:tcPr>
            <w:tcW w:w="1903" w:type="dxa"/>
          </w:tcPr>
          <w:p w:rsidR="00B670A4" w:rsidRPr="006B28E8" w:rsidRDefault="00B670A4" w:rsidP="00CE12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28E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стр.4</w:t>
            </w:r>
          </w:p>
        </w:tc>
      </w:tr>
      <w:tr w:rsidR="00B670A4" w:rsidRPr="006B28E8" w:rsidTr="00CE12B6">
        <w:trPr>
          <w:trHeight w:val="215"/>
        </w:trPr>
        <w:tc>
          <w:tcPr>
            <w:tcW w:w="648" w:type="dxa"/>
          </w:tcPr>
          <w:p w:rsidR="00B670A4" w:rsidRPr="006B28E8" w:rsidRDefault="00B670A4" w:rsidP="00CE12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28E8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19" w:type="dxa"/>
          </w:tcPr>
          <w:p w:rsidR="00B670A4" w:rsidRPr="006B28E8" w:rsidRDefault="00B670A4" w:rsidP="00CE12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28E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Результаты освоения </w:t>
            </w:r>
            <w:r w:rsidRPr="006B28E8">
              <w:rPr>
                <w:rFonts w:ascii="Times New Roman" w:hAnsi="Times New Roman"/>
                <w:sz w:val="28"/>
                <w:szCs w:val="28"/>
              </w:rPr>
              <w:t>рабочей программы  «Подготовки машинотракторных агрегатов (ЛПЗ)»</w:t>
            </w:r>
          </w:p>
        </w:tc>
        <w:tc>
          <w:tcPr>
            <w:tcW w:w="1903" w:type="dxa"/>
          </w:tcPr>
          <w:p w:rsidR="00B670A4" w:rsidRPr="006B28E8" w:rsidRDefault="00B670A4" w:rsidP="00CE12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стр.6</w:t>
            </w:r>
          </w:p>
        </w:tc>
      </w:tr>
      <w:tr w:rsidR="00B670A4" w:rsidRPr="006B28E8" w:rsidTr="00CE12B6">
        <w:tc>
          <w:tcPr>
            <w:tcW w:w="648" w:type="dxa"/>
          </w:tcPr>
          <w:p w:rsidR="00B670A4" w:rsidRPr="006B28E8" w:rsidRDefault="00B670A4" w:rsidP="00CE12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28E8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19" w:type="dxa"/>
          </w:tcPr>
          <w:p w:rsidR="00B670A4" w:rsidRPr="006B28E8" w:rsidRDefault="00B670A4" w:rsidP="00CE12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Структура</w:t>
            </w:r>
            <w:r w:rsidRPr="006B28E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содержание </w:t>
            </w:r>
            <w:r w:rsidRPr="006B28E8">
              <w:rPr>
                <w:rFonts w:ascii="Times New Roman" w:hAnsi="Times New Roman"/>
                <w:sz w:val="28"/>
                <w:szCs w:val="28"/>
              </w:rPr>
              <w:t>рабочей программы  «Подготовки машинотракторных агрегатов (ЛПЗ)»</w:t>
            </w:r>
          </w:p>
        </w:tc>
        <w:tc>
          <w:tcPr>
            <w:tcW w:w="1903" w:type="dxa"/>
          </w:tcPr>
          <w:p w:rsidR="00B670A4" w:rsidRPr="006B28E8" w:rsidRDefault="00B670A4" w:rsidP="00CE12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стр.7</w:t>
            </w:r>
          </w:p>
        </w:tc>
      </w:tr>
      <w:tr w:rsidR="00B670A4" w:rsidRPr="006B28E8" w:rsidTr="00CE12B6">
        <w:tc>
          <w:tcPr>
            <w:tcW w:w="648" w:type="dxa"/>
          </w:tcPr>
          <w:p w:rsidR="00B670A4" w:rsidRPr="006B28E8" w:rsidRDefault="00B670A4" w:rsidP="00CE12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28E8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19" w:type="dxa"/>
          </w:tcPr>
          <w:p w:rsidR="00B670A4" w:rsidRPr="006B28E8" w:rsidRDefault="00B670A4" w:rsidP="00094BA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B28E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Условия реализации </w:t>
            </w:r>
            <w:r w:rsidRPr="006B28E8">
              <w:rPr>
                <w:rFonts w:ascii="Times New Roman" w:hAnsi="Times New Roman"/>
                <w:sz w:val="28"/>
                <w:szCs w:val="28"/>
              </w:rPr>
              <w:t>рабочей программы  «Подготовки машинотракторных агрегатов (ЛПЗ)»</w:t>
            </w:r>
            <w:r w:rsidRPr="006B28E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03" w:type="dxa"/>
          </w:tcPr>
          <w:p w:rsidR="00B670A4" w:rsidRPr="006B28E8" w:rsidRDefault="00B670A4" w:rsidP="00CE12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стр.9</w:t>
            </w:r>
          </w:p>
        </w:tc>
      </w:tr>
      <w:tr w:rsidR="00B670A4" w:rsidRPr="006B28E8" w:rsidTr="00CE12B6">
        <w:tc>
          <w:tcPr>
            <w:tcW w:w="648" w:type="dxa"/>
          </w:tcPr>
          <w:p w:rsidR="00B670A4" w:rsidRPr="006B28E8" w:rsidRDefault="00B670A4" w:rsidP="00CE12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28E8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19" w:type="dxa"/>
          </w:tcPr>
          <w:p w:rsidR="00B670A4" w:rsidRPr="006B28E8" w:rsidRDefault="00B670A4" w:rsidP="00CE12B6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B28E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Контроль и оценка результатов освоения </w:t>
            </w:r>
            <w:r w:rsidRPr="006B28E8">
              <w:rPr>
                <w:rFonts w:ascii="Times New Roman" w:hAnsi="Times New Roman"/>
                <w:sz w:val="28"/>
                <w:szCs w:val="28"/>
              </w:rPr>
              <w:t>рабочей программы  «Подготовки машинотракторных агрегатов (ЛПЗ)»</w:t>
            </w:r>
          </w:p>
        </w:tc>
        <w:tc>
          <w:tcPr>
            <w:tcW w:w="1903" w:type="dxa"/>
          </w:tcPr>
          <w:p w:rsidR="00B670A4" w:rsidRPr="006B28E8" w:rsidRDefault="00B670A4" w:rsidP="00CE12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стр.12</w:t>
            </w:r>
          </w:p>
        </w:tc>
      </w:tr>
    </w:tbl>
    <w:p w:rsidR="00B670A4" w:rsidRPr="006B28E8" w:rsidRDefault="00B670A4" w:rsidP="00CE12B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670A4" w:rsidRPr="006B28E8" w:rsidRDefault="00B670A4" w:rsidP="00CE12B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670A4" w:rsidRPr="006B28E8" w:rsidRDefault="00B670A4" w:rsidP="00A5779F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B28E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1. </w:t>
      </w:r>
      <w:r w:rsidRPr="006B28E8">
        <w:rPr>
          <w:rFonts w:ascii="Times New Roman" w:hAnsi="Times New Roman"/>
          <w:b/>
          <w:sz w:val="28"/>
          <w:szCs w:val="28"/>
          <w:lang w:eastAsia="ru-RU"/>
        </w:rPr>
        <w:t>Паспорт рабочей</w:t>
      </w:r>
      <w:r>
        <w:rPr>
          <w:rFonts w:ascii="Times New Roman" w:hAnsi="Times New Roman"/>
          <w:b/>
          <w:sz w:val="28"/>
          <w:szCs w:val="28"/>
        </w:rPr>
        <w:t xml:space="preserve"> программы «Подготовка</w:t>
      </w:r>
      <w:r w:rsidRPr="006B28E8">
        <w:rPr>
          <w:rFonts w:ascii="Times New Roman" w:hAnsi="Times New Roman"/>
          <w:b/>
          <w:sz w:val="28"/>
          <w:szCs w:val="28"/>
        </w:rPr>
        <w:t xml:space="preserve"> машинотракторных агрегатов</w:t>
      </w:r>
      <w:r>
        <w:rPr>
          <w:rFonts w:ascii="Times New Roman" w:hAnsi="Times New Roman"/>
          <w:b/>
          <w:sz w:val="28"/>
          <w:szCs w:val="28"/>
        </w:rPr>
        <w:t xml:space="preserve"> к работе</w:t>
      </w:r>
      <w:r w:rsidRPr="006B28E8">
        <w:rPr>
          <w:rFonts w:ascii="Times New Roman" w:hAnsi="Times New Roman"/>
          <w:b/>
          <w:sz w:val="28"/>
          <w:szCs w:val="28"/>
        </w:rPr>
        <w:t xml:space="preserve"> (ЛПЗ)»</w:t>
      </w:r>
    </w:p>
    <w:p w:rsidR="00B670A4" w:rsidRPr="00602E72" w:rsidRDefault="00B670A4" w:rsidP="00B55C15">
      <w:pPr>
        <w:rPr>
          <w:rFonts w:ascii="Times New Roman" w:hAnsi="Times New Roman"/>
          <w:sz w:val="28"/>
          <w:szCs w:val="28"/>
        </w:rPr>
      </w:pPr>
      <w:r w:rsidRPr="006B28E8">
        <w:rPr>
          <w:rFonts w:ascii="Times New Roman" w:hAnsi="Times New Roman"/>
          <w:sz w:val="28"/>
          <w:szCs w:val="28"/>
          <w:lang w:eastAsia="ru-RU"/>
        </w:rPr>
        <w:br/>
      </w:r>
      <w:r w:rsidRPr="00602E72">
        <w:rPr>
          <w:rFonts w:ascii="Times New Roman" w:hAnsi="Times New Roman"/>
          <w:b/>
          <w:bCs/>
          <w:sz w:val="28"/>
          <w:szCs w:val="28"/>
        </w:rPr>
        <w:t>1.1. Область применения программы</w:t>
      </w:r>
      <w:r w:rsidRPr="00602E72">
        <w:rPr>
          <w:rFonts w:ascii="Times New Roman" w:hAnsi="Times New Roman"/>
          <w:sz w:val="28"/>
          <w:szCs w:val="28"/>
        </w:rPr>
        <w:t>:</w:t>
      </w:r>
    </w:p>
    <w:p w:rsidR="00B670A4" w:rsidRPr="00602E72" w:rsidRDefault="00B670A4" w:rsidP="00B55C15">
      <w:pPr>
        <w:rPr>
          <w:rFonts w:ascii="Times New Roman" w:hAnsi="Times New Roman"/>
          <w:bCs/>
          <w:sz w:val="28"/>
          <w:szCs w:val="28"/>
        </w:rPr>
      </w:pPr>
      <w:r w:rsidRPr="00602E72">
        <w:rPr>
          <w:rFonts w:ascii="Times New Roman" w:hAnsi="Times New Roman"/>
          <w:bCs/>
          <w:sz w:val="28"/>
          <w:szCs w:val="28"/>
        </w:rPr>
        <w:t xml:space="preserve">Рабочая программа учебной практики является частью основной профессиональной образовательной программы в соответствии с ФГОС СПО по профессии </w:t>
      </w:r>
      <w:r>
        <w:rPr>
          <w:rFonts w:ascii="Times New Roman" w:hAnsi="Times New Roman"/>
          <w:bCs/>
          <w:sz w:val="28"/>
          <w:szCs w:val="28"/>
        </w:rPr>
        <w:t>110800.02 (35.01.13)</w:t>
      </w:r>
      <w:r w:rsidRPr="00602E72">
        <w:rPr>
          <w:rFonts w:ascii="Times New Roman" w:hAnsi="Times New Roman"/>
          <w:bCs/>
          <w:sz w:val="28"/>
          <w:szCs w:val="28"/>
        </w:rPr>
        <w:t xml:space="preserve"> «Тракторист – машинист сельскохозяйственного производства»</w:t>
      </w:r>
    </w:p>
    <w:p w:rsidR="00B670A4" w:rsidRPr="00602E72" w:rsidRDefault="00B670A4" w:rsidP="00B55C15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части освоения квалификации</w:t>
      </w:r>
      <w:r w:rsidRPr="00602E72">
        <w:rPr>
          <w:rFonts w:ascii="Times New Roman" w:hAnsi="Times New Roman"/>
          <w:bCs/>
          <w:sz w:val="28"/>
          <w:szCs w:val="28"/>
        </w:rPr>
        <w:t>:</w:t>
      </w:r>
    </w:p>
    <w:p w:rsidR="00B670A4" w:rsidRPr="00602E72" w:rsidRDefault="00B670A4" w:rsidP="00B55C1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02E72">
        <w:rPr>
          <w:rFonts w:ascii="Times New Roman" w:hAnsi="Times New Roman"/>
          <w:bCs/>
          <w:sz w:val="28"/>
          <w:szCs w:val="28"/>
        </w:rPr>
        <w:t>«Тракторист машинист категории «С», «Д», «Е», «F»;</w:t>
      </w:r>
    </w:p>
    <w:p w:rsidR="00B670A4" w:rsidRPr="00602E72" w:rsidRDefault="00B670A4" w:rsidP="00B55C15">
      <w:pPr>
        <w:rPr>
          <w:rFonts w:ascii="Times New Roman" w:hAnsi="Times New Roman"/>
          <w:bCs/>
          <w:sz w:val="28"/>
          <w:szCs w:val="28"/>
        </w:rPr>
      </w:pPr>
      <w:r w:rsidRPr="00602E72">
        <w:rPr>
          <w:rFonts w:ascii="Times New Roman" w:hAnsi="Times New Roman"/>
          <w:bCs/>
          <w:sz w:val="28"/>
          <w:szCs w:val="28"/>
        </w:rPr>
        <w:t>И основных видов профессиональной деятельности:</w:t>
      </w:r>
    </w:p>
    <w:p w:rsidR="00B670A4" w:rsidRPr="00602E72" w:rsidRDefault="00B670A4" w:rsidP="002E210F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02E72">
        <w:rPr>
          <w:rFonts w:ascii="Times New Roman" w:hAnsi="Times New Roman"/>
          <w:bCs/>
          <w:sz w:val="28"/>
          <w:szCs w:val="28"/>
        </w:rPr>
        <w:t>Эксплуатация и техническое обслуживание сельскохозяйственных машин и оборудования.</w:t>
      </w:r>
    </w:p>
    <w:p w:rsidR="00B670A4" w:rsidRPr="00602E72" w:rsidRDefault="00B670A4" w:rsidP="00B55C15">
      <w:pPr>
        <w:rPr>
          <w:rFonts w:ascii="Times New Roman" w:hAnsi="Times New Roman"/>
          <w:bCs/>
          <w:sz w:val="28"/>
          <w:szCs w:val="28"/>
        </w:rPr>
      </w:pPr>
      <w:r w:rsidRPr="00602E72">
        <w:rPr>
          <w:rFonts w:ascii="Times New Roman" w:hAnsi="Times New Roman"/>
          <w:bCs/>
          <w:sz w:val="28"/>
          <w:szCs w:val="28"/>
        </w:rPr>
        <w:t>Рабочая программа учебной практики может быть использована в дополнительном профессиональном образовании по профессиональной подготовке по следующим программам:</w:t>
      </w:r>
    </w:p>
    <w:p w:rsidR="00B670A4" w:rsidRPr="00602E72" w:rsidRDefault="00B670A4" w:rsidP="00B55C15">
      <w:pPr>
        <w:rPr>
          <w:rFonts w:ascii="Times New Roman" w:hAnsi="Times New Roman"/>
          <w:bCs/>
          <w:sz w:val="28"/>
          <w:szCs w:val="28"/>
        </w:rPr>
      </w:pPr>
      <w:r w:rsidRPr="00602E72">
        <w:rPr>
          <w:rFonts w:ascii="Times New Roman" w:hAnsi="Times New Roman"/>
          <w:bCs/>
          <w:sz w:val="28"/>
          <w:szCs w:val="28"/>
        </w:rPr>
        <w:t>19205 «Тракторист- машинист сельскохозяйственного производства»;</w:t>
      </w:r>
    </w:p>
    <w:p w:rsidR="00B670A4" w:rsidRPr="002E210F" w:rsidRDefault="00B670A4" w:rsidP="00B55C15">
      <w:pPr>
        <w:rPr>
          <w:rFonts w:ascii="Times New Roman" w:hAnsi="Times New Roman"/>
          <w:b/>
          <w:bCs/>
          <w:sz w:val="28"/>
          <w:szCs w:val="28"/>
        </w:rPr>
      </w:pPr>
      <w:r w:rsidRPr="00602E72">
        <w:rPr>
          <w:rFonts w:ascii="Times New Roman" w:hAnsi="Times New Roman"/>
          <w:b/>
          <w:bCs/>
          <w:sz w:val="28"/>
          <w:szCs w:val="28"/>
        </w:rPr>
        <w:t>1.2. Цели и задачи учебной практики:</w:t>
      </w:r>
    </w:p>
    <w:p w:rsidR="00B670A4" w:rsidRPr="00602E72" w:rsidRDefault="00B670A4" w:rsidP="00B55C1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02E72">
        <w:rPr>
          <w:rFonts w:ascii="Times New Roman" w:hAnsi="Times New Roman"/>
          <w:bCs/>
          <w:sz w:val="28"/>
          <w:szCs w:val="28"/>
        </w:rPr>
        <w:t>Формирование у обучающихся первоначальных практических профессиональных умений в рамках модулей ОПОП СПО по основным видам профессиональной деятельности;</w:t>
      </w:r>
    </w:p>
    <w:p w:rsidR="00B670A4" w:rsidRDefault="00B670A4" w:rsidP="002E210F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0E0F58">
        <w:rPr>
          <w:rFonts w:ascii="Times New Roman" w:hAnsi="Times New Roman"/>
          <w:bCs/>
          <w:sz w:val="28"/>
          <w:szCs w:val="28"/>
        </w:rPr>
        <w:t>Обучение трудовым приемам, операциям и способам выполнения трудовых процессов, характерных для соответствующей профессии и необходимых для последующего освоения ими общих и профессиональных компетенций по избранной профессии.</w:t>
      </w:r>
      <w:bookmarkStart w:id="1" w:name="Par97"/>
      <w:bookmarkEnd w:id="1"/>
    </w:p>
    <w:p w:rsidR="00B670A4" w:rsidRPr="000E0F58" w:rsidRDefault="00B670A4" w:rsidP="002E210F">
      <w:pPr>
        <w:spacing w:after="0" w:line="240" w:lineRule="auto"/>
        <w:ind w:left="360"/>
        <w:rPr>
          <w:rFonts w:ascii="Times New Roman" w:hAnsi="Times New Roman"/>
          <w:bCs/>
          <w:sz w:val="28"/>
          <w:szCs w:val="28"/>
        </w:rPr>
      </w:pPr>
    </w:p>
    <w:p w:rsidR="00B670A4" w:rsidRPr="000E0F58" w:rsidRDefault="00B670A4" w:rsidP="00B55C15">
      <w:pPr>
        <w:rPr>
          <w:rFonts w:ascii="Times New Roman" w:hAnsi="Times New Roman"/>
          <w:b/>
          <w:bCs/>
          <w:sz w:val="28"/>
          <w:szCs w:val="28"/>
        </w:rPr>
      </w:pPr>
      <w:r w:rsidRPr="000E0F58">
        <w:rPr>
          <w:rFonts w:ascii="Times New Roman" w:hAnsi="Times New Roman"/>
          <w:b/>
          <w:bCs/>
          <w:sz w:val="28"/>
          <w:szCs w:val="28"/>
        </w:rPr>
        <w:t>2.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17372">
        <w:rPr>
          <w:rFonts w:ascii="Times New Roman" w:hAnsi="Times New Roman"/>
          <w:b/>
          <w:bCs/>
          <w:sz w:val="28"/>
          <w:szCs w:val="28"/>
        </w:rPr>
        <w:t>Х</w:t>
      </w:r>
      <w:r w:rsidRPr="000E0F58">
        <w:rPr>
          <w:rFonts w:ascii="Times New Roman" w:hAnsi="Times New Roman"/>
          <w:b/>
          <w:bCs/>
          <w:sz w:val="28"/>
          <w:szCs w:val="28"/>
        </w:rPr>
        <w:t>АРАКТЕРИСТИКА ПРОФЕССИОНАЛЬНОЙ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E0F58">
        <w:rPr>
          <w:rFonts w:ascii="Times New Roman" w:hAnsi="Times New Roman"/>
          <w:b/>
          <w:bCs/>
          <w:sz w:val="28"/>
          <w:szCs w:val="28"/>
        </w:rPr>
        <w:t>ДЕЯТЕЛЬНОСТИ ВЫПУСКНИКОВ</w:t>
      </w:r>
    </w:p>
    <w:p w:rsidR="00B670A4" w:rsidRPr="000E0F58" w:rsidRDefault="00B670A4" w:rsidP="00B55C15">
      <w:pPr>
        <w:rPr>
          <w:rFonts w:ascii="Times New Roman" w:hAnsi="Times New Roman"/>
          <w:bCs/>
          <w:sz w:val="28"/>
          <w:szCs w:val="28"/>
        </w:rPr>
      </w:pPr>
      <w:r w:rsidRPr="000E0F58">
        <w:rPr>
          <w:rFonts w:ascii="Times New Roman" w:hAnsi="Times New Roman"/>
          <w:bCs/>
          <w:sz w:val="28"/>
          <w:szCs w:val="28"/>
        </w:rPr>
        <w:t>2.1. Область профессиональной деятельности выпускников: выполнение механизированных работ по возделыванию и уборке сельскохозяйственных культур; эксплуатация, техническое обслуживание и ремонт тракторов, комбайнов, сельскохозяйственных машин, механизмов, установок, приспособлений и другого инженерно-технологического оборудования сельскохозяйственного назначения.</w:t>
      </w:r>
    </w:p>
    <w:p w:rsidR="00B670A4" w:rsidRPr="000E0F58" w:rsidRDefault="00B670A4" w:rsidP="00B55C15">
      <w:pPr>
        <w:rPr>
          <w:rFonts w:ascii="Times New Roman" w:hAnsi="Times New Roman"/>
          <w:bCs/>
          <w:sz w:val="28"/>
          <w:szCs w:val="28"/>
        </w:rPr>
      </w:pPr>
      <w:r w:rsidRPr="000E0F58">
        <w:rPr>
          <w:rFonts w:ascii="Times New Roman" w:hAnsi="Times New Roman"/>
          <w:bCs/>
          <w:sz w:val="28"/>
          <w:szCs w:val="28"/>
        </w:rPr>
        <w:t>2.2. Объектами профессиональной деятельности выпускников являются:</w:t>
      </w:r>
    </w:p>
    <w:p w:rsidR="00B670A4" w:rsidRPr="000E0F58" w:rsidRDefault="00B670A4" w:rsidP="00B55C15">
      <w:pPr>
        <w:rPr>
          <w:rFonts w:ascii="Times New Roman" w:hAnsi="Times New Roman"/>
          <w:bCs/>
          <w:sz w:val="28"/>
          <w:szCs w:val="28"/>
        </w:rPr>
      </w:pPr>
      <w:r w:rsidRPr="000E0F58">
        <w:rPr>
          <w:rFonts w:ascii="Times New Roman" w:hAnsi="Times New Roman"/>
          <w:bCs/>
          <w:sz w:val="28"/>
          <w:szCs w:val="28"/>
        </w:rPr>
        <w:t>тракторы, самоходные сельскохозяйственные машины;</w:t>
      </w:r>
    </w:p>
    <w:p w:rsidR="00B670A4" w:rsidRPr="000E0F58" w:rsidRDefault="00B670A4" w:rsidP="00B55C15">
      <w:pPr>
        <w:rPr>
          <w:rFonts w:ascii="Times New Roman" w:hAnsi="Times New Roman"/>
          <w:bCs/>
          <w:sz w:val="28"/>
          <w:szCs w:val="28"/>
        </w:rPr>
      </w:pPr>
      <w:r w:rsidRPr="000E0F58">
        <w:rPr>
          <w:rFonts w:ascii="Times New Roman" w:hAnsi="Times New Roman"/>
          <w:bCs/>
          <w:sz w:val="28"/>
          <w:szCs w:val="28"/>
        </w:rPr>
        <w:t>прицепные и навесные устройства;</w:t>
      </w:r>
    </w:p>
    <w:p w:rsidR="00B670A4" w:rsidRPr="000E0F58" w:rsidRDefault="00B670A4" w:rsidP="00B55C15">
      <w:pPr>
        <w:rPr>
          <w:rFonts w:ascii="Times New Roman" w:hAnsi="Times New Roman"/>
          <w:bCs/>
          <w:sz w:val="28"/>
          <w:szCs w:val="28"/>
        </w:rPr>
      </w:pPr>
      <w:r w:rsidRPr="000E0F58">
        <w:rPr>
          <w:rFonts w:ascii="Times New Roman" w:hAnsi="Times New Roman"/>
          <w:bCs/>
          <w:sz w:val="28"/>
          <w:szCs w:val="28"/>
        </w:rPr>
        <w:t>оборудование животноводческих ферм и комплексов;</w:t>
      </w:r>
    </w:p>
    <w:p w:rsidR="00B670A4" w:rsidRPr="000E0F58" w:rsidRDefault="00B670A4" w:rsidP="00B55C15">
      <w:pPr>
        <w:rPr>
          <w:rFonts w:ascii="Times New Roman" w:hAnsi="Times New Roman"/>
          <w:bCs/>
          <w:sz w:val="28"/>
          <w:szCs w:val="28"/>
        </w:rPr>
      </w:pPr>
      <w:r w:rsidRPr="000E0F58">
        <w:rPr>
          <w:rFonts w:ascii="Times New Roman" w:hAnsi="Times New Roman"/>
          <w:bCs/>
          <w:sz w:val="28"/>
          <w:szCs w:val="28"/>
        </w:rPr>
        <w:t>механизмы, установки, приспособления и другое инженерно-техническое оборудование сельскохозяйственного назначения;</w:t>
      </w:r>
    </w:p>
    <w:p w:rsidR="00B670A4" w:rsidRPr="000E0F58" w:rsidRDefault="00B670A4" w:rsidP="00B55C15">
      <w:pPr>
        <w:rPr>
          <w:rFonts w:ascii="Times New Roman" w:hAnsi="Times New Roman"/>
          <w:bCs/>
          <w:sz w:val="28"/>
          <w:szCs w:val="28"/>
        </w:rPr>
      </w:pPr>
      <w:r w:rsidRPr="000E0F58">
        <w:rPr>
          <w:rFonts w:ascii="Times New Roman" w:hAnsi="Times New Roman"/>
          <w:bCs/>
          <w:sz w:val="28"/>
          <w:szCs w:val="28"/>
        </w:rPr>
        <w:t>инструменты, оборудование, стационарные и передвижные средства для монтажа, ремонта и технического обслуживания сельскохозяйственных машин и оборудования;</w:t>
      </w:r>
    </w:p>
    <w:p w:rsidR="00B670A4" w:rsidRPr="000E0F58" w:rsidRDefault="00B670A4" w:rsidP="00B55C15">
      <w:pPr>
        <w:rPr>
          <w:rFonts w:ascii="Times New Roman" w:hAnsi="Times New Roman"/>
          <w:bCs/>
          <w:sz w:val="28"/>
          <w:szCs w:val="28"/>
        </w:rPr>
      </w:pPr>
      <w:r w:rsidRPr="000E0F58">
        <w:rPr>
          <w:rFonts w:ascii="Times New Roman" w:hAnsi="Times New Roman"/>
          <w:bCs/>
          <w:sz w:val="28"/>
          <w:szCs w:val="28"/>
        </w:rPr>
        <w:t>технологические процессы монтажа, ремонта и технического обслуживания сельскохозяйственных машин и оборудования,</w:t>
      </w:r>
    </w:p>
    <w:p w:rsidR="00B670A4" w:rsidRPr="000E0F58" w:rsidRDefault="00B670A4" w:rsidP="00B55C15">
      <w:pPr>
        <w:rPr>
          <w:rFonts w:ascii="Times New Roman" w:hAnsi="Times New Roman"/>
          <w:bCs/>
          <w:sz w:val="28"/>
          <w:szCs w:val="28"/>
        </w:rPr>
      </w:pPr>
      <w:r w:rsidRPr="000E0F58">
        <w:rPr>
          <w:rFonts w:ascii="Times New Roman" w:hAnsi="Times New Roman"/>
          <w:bCs/>
          <w:sz w:val="28"/>
          <w:szCs w:val="28"/>
        </w:rPr>
        <w:t>сырье и сельскохозяйственная продукция;</w:t>
      </w:r>
    </w:p>
    <w:p w:rsidR="00B670A4" w:rsidRPr="000E0F58" w:rsidRDefault="00B670A4" w:rsidP="00B55C15">
      <w:pPr>
        <w:rPr>
          <w:rFonts w:ascii="Times New Roman" w:hAnsi="Times New Roman"/>
          <w:bCs/>
          <w:sz w:val="28"/>
          <w:szCs w:val="28"/>
        </w:rPr>
      </w:pPr>
      <w:r w:rsidRPr="000E0F58">
        <w:rPr>
          <w:rFonts w:ascii="Times New Roman" w:hAnsi="Times New Roman"/>
          <w:bCs/>
          <w:sz w:val="28"/>
          <w:szCs w:val="28"/>
        </w:rPr>
        <w:t>технологические операции в сельском хозяйстве.</w:t>
      </w:r>
    </w:p>
    <w:p w:rsidR="00B670A4" w:rsidRPr="000E0F58" w:rsidRDefault="00B670A4" w:rsidP="00B55C15">
      <w:pPr>
        <w:rPr>
          <w:rFonts w:ascii="Times New Roman" w:hAnsi="Times New Roman"/>
          <w:bCs/>
          <w:sz w:val="28"/>
          <w:szCs w:val="28"/>
        </w:rPr>
      </w:pPr>
      <w:r w:rsidRPr="000E0F58">
        <w:rPr>
          <w:rFonts w:ascii="Times New Roman" w:hAnsi="Times New Roman"/>
          <w:bCs/>
          <w:sz w:val="28"/>
          <w:szCs w:val="28"/>
        </w:rPr>
        <w:t>2.3. Об</w:t>
      </w:r>
      <w:r>
        <w:rPr>
          <w:rFonts w:ascii="Times New Roman" w:hAnsi="Times New Roman"/>
          <w:bCs/>
          <w:sz w:val="28"/>
          <w:szCs w:val="28"/>
        </w:rPr>
        <w:t>учающийся по профессии 110800.02 (35.01.13)</w:t>
      </w:r>
      <w:r w:rsidRPr="000E0F58">
        <w:rPr>
          <w:rFonts w:ascii="Times New Roman" w:hAnsi="Times New Roman"/>
          <w:bCs/>
          <w:sz w:val="28"/>
          <w:szCs w:val="28"/>
        </w:rPr>
        <w:t xml:space="preserve"> Тракторист-машинист сельскохозяйственного производства готовится к следующим видам деятельности:</w:t>
      </w:r>
    </w:p>
    <w:p w:rsidR="00B670A4" w:rsidRPr="000E0F58" w:rsidRDefault="00B670A4" w:rsidP="00B55C15">
      <w:pPr>
        <w:rPr>
          <w:rFonts w:ascii="Times New Roman" w:hAnsi="Times New Roman"/>
          <w:bCs/>
          <w:sz w:val="28"/>
          <w:szCs w:val="28"/>
        </w:rPr>
      </w:pPr>
      <w:r w:rsidRPr="000E0F58">
        <w:rPr>
          <w:rFonts w:ascii="Times New Roman" w:hAnsi="Times New Roman"/>
          <w:bCs/>
          <w:sz w:val="28"/>
          <w:szCs w:val="28"/>
        </w:rPr>
        <w:t>2.3.1. Эксплуатация и техническое обслуживание сельскохозяйственных машин и оборудования.</w:t>
      </w:r>
    </w:p>
    <w:p w:rsidR="00B670A4" w:rsidRPr="000E0F58" w:rsidRDefault="00B670A4" w:rsidP="00B55C15">
      <w:pPr>
        <w:rPr>
          <w:rFonts w:ascii="Times New Roman" w:hAnsi="Times New Roman"/>
          <w:bCs/>
          <w:sz w:val="28"/>
          <w:szCs w:val="28"/>
        </w:rPr>
      </w:pPr>
      <w:r w:rsidRPr="000E0F58">
        <w:rPr>
          <w:rFonts w:ascii="Times New Roman" w:hAnsi="Times New Roman"/>
          <w:bCs/>
          <w:sz w:val="28"/>
          <w:szCs w:val="28"/>
        </w:rPr>
        <w:t>2.3.2. Выполнение слесарных работ по ремонту и техническому обслуживанию сельскохозяйственных машин и оборудования.</w:t>
      </w:r>
    </w:p>
    <w:p w:rsidR="00B670A4" w:rsidRPr="006B28E8" w:rsidRDefault="00B670A4" w:rsidP="00B55C1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670A4" w:rsidRPr="006B28E8" w:rsidRDefault="00B670A4" w:rsidP="00CE12B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  <w:sectPr w:rsidR="00B670A4" w:rsidRPr="006B28E8" w:rsidSect="00CE12B6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B670A4" w:rsidRPr="006B28E8" w:rsidRDefault="00B670A4" w:rsidP="006D33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28E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2. </w:t>
      </w:r>
      <w:r w:rsidRPr="006B28E8">
        <w:rPr>
          <w:rFonts w:ascii="Times New Roman" w:hAnsi="Times New Roman"/>
          <w:b/>
          <w:sz w:val="28"/>
          <w:szCs w:val="28"/>
          <w:lang w:eastAsia="ru-RU"/>
        </w:rPr>
        <w:t xml:space="preserve">Результаты освоения </w:t>
      </w:r>
      <w:r>
        <w:rPr>
          <w:rFonts w:ascii="Times New Roman" w:hAnsi="Times New Roman"/>
          <w:b/>
          <w:sz w:val="28"/>
          <w:szCs w:val="28"/>
        </w:rPr>
        <w:t>рабочей программы «Подготовка</w:t>
      </w:r>
      <w:r w:rsidRPr="006B28E8">
        <w:rPr>
          <w:rFonts w:ascii="Times New Roman" w:hAnsi="Times New Roman"/>
          <w:b/>
          <w:sz w:val="28"/>
          <w:szCs w:val="28"/>
        </w:rPr>
        <w:t xml:space="preserve"> машинотракторных агрегатов</w:t>
      </w:r>
      <w:r>
        <w:rPr>
          <w:rFonts w:ascii="Times New Roman" w:hAnsi="Times New Roman"/>
          <w:b/>
          <w:sz w:val="28"/>
          <w:szCs w:val="28"/>
        </w:rPr>
        <w:t xml:space="preserve"> к работе</w:t>
      </w:r>
      <w:r w:rsidRPr="006B28E8">
        <w:rPr>
          <w:rFonts w:ascii="Times New Roman" w:hAnsi="Times New Roman"/>
          <w:b/>
          <w:sz w:val="28"/>
          <w:szCs w:val="28"/>
        </w:rPr>
        <w:t xml:space="preserve"> (ЛПЗ)»</w:t>
      </w:r>
    </w:p>
    <w:p w:rsidR="00B670A4" w:rsidRPr="006B28E8" w:rsidRDefault="00B670A4" w:rsidP="006D337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670A4" w:rsidRPr="006B28E8" w:rsidRDefault="00B670A4" w:rsidP="009B6DFF">
      <w:pPr>
        <w:jc w:val="both"/>
        <w:rPr>
          <w:rFonts w:ascii="Times New Roman" w:hAnsi="Times New Roman"/>
          <w:bCs/>
          <w:sz w:val="28"/>
          <w:szCs w:val="28"/>
        </w:rPr>
      </w:pPr>
      <w:r w:rsidRPr="006B28E8">
        <w:rPr>
          <w:rFonts w:ascii="Times New Roman" w:hAnsi="Times New Roman"/>
          <w:bCs/>
          <w:sz w:val="28"/>
          <w:szCs w:val="28"/>
          <w:lang w:eastAsia="ru-RU"/>
        </w:rPr>
        <w:t xml:space="preserve">Результатом освоения рабочей программы </w:t>
      </w:r>
      <w:r>
        <w:rPr>
          <w:rFonts w:ascii="Times New Roman" w:hAnsi="Times New Roman"/>
          <w:sz w:val="28"/>
          <w:szCs w:val="28"/>
        </w:rPr>
        <w:t>«Подготовка</w:t>
      </w:r>
      <w:r w:rsidRPr="006B28E8">
        <w:rPr>
          <w:rFonts w:ascii="Times New Roman" w:hAnsi="Times New Roman"/>
          <w:sz w:val="28"/>
          <w:szCs w:val="28"/>
        </w:rPr>
        <w:t xml:space="preserve"> машинотракторных агрегатов (ЛПЗ)»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B28E8">
        <w:rPr>
          <w:rFonts w:ascii="Times New Roman" w:hAnsi="Times New Roman"/>
          <w:bCs/>
          <w:sz w:val="28"/>
          <w:szCs w:val="28"/>
          <w:lang w:eastAsia="ru-RU"/>
        </w:rPr>
        <w:t xml:space="preserve">является </w:t>
      </w:r>
      <w:r>
        <w:rPr>
          <w:rFonts w:ascii="Times New Roman" w:hAnsi="Times New Roman"/>
          <w:bCs/>
          <w:sz w:val="28"/>
          <w:szCs w:val="28"/>
          <w:lang w:eastAsia="ru-RU"/>
        </w:rPr>
        <w:t>формирование</w:t>
      </w:r>
      <w:r w:rsidRPr="006B28E8">
        <w:rPr>
          <w:rFonts w:ascii="Times New Roman" w:hAnsi="Times New Roman"/>
          <w:bCs/>
          <w:sz w:val="28"/>
          <w:szCs w:val="28"/>
          <w:lang w:eastAsia="ru-RU"/>
        </w:rPr>
        <w:t xml:space="preserve"> у обучающихся первоначальных практических профессиональных умений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трудовых приемов, операций и способов их выполнения, характерных для последующего освоения </w:t>
      </w:r>
      <w:r w:rsidRPr="006B28E8">
        <w:rPr>
          <w:rFonts w:ascii="Times New Roman" w:hAnsi="Times New Roman"/>
          <w:bCs/>
          <w:sz w:val="28"/>
          <w:szCs w:val="28"/>
          <w:lang w:eastAsia="ru-RU"/>
        </w:rPr>
        <w:t>общих и профессиональных ком</w:t>
      </w:r>
      <w:r>
        <w:rPr>
          <w:rFonts w:ascii="Times New Roman" w:hAnsi="Times New Roman"/>
          <w:bCs/>
          <w:sz w:val="28"/>
          <w:szCs w:val="28"/>
          <w:lang w:eastAsia="ru-RU"/>
        </w:rPr>
        <w:t>петенций.</w:t>
      </w:r>
    </w:p>
    <w:p w:rsidR="00B670A4" w:rsidRPr="006B28E8" w:rsidRDefault="00B670A4" w:rsidP="00EC5BC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ПМ-01 «</w:t>
      </w:r>
      <w:r w:rsidRPr="006B28E8">
        <w:rPr>
          <w:rFonts w:ascii="Times New Roman" w:hAnsi="Times New Roman"/>
          <w:bCs/>
          <w:sz w:val="28"/>
          <w:szCs w:val="28"/>
          <w:lang w:eastAsia="ru-RU"/>
        </w:rPr>
        <w:t>Эксплуатация и техническое обслуживание сельскохозяйственных машин и оборудования.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</w:p>
    <w:p w:rsidR="00B670A4" w:rsidRPr="006B28E8" w:rsidRDefault="00B670A4" w:rsidP="00CE12B6">
      <w:pPr>
        <w:spacing w:after="0" w:line="240" w:lineRule="auto"/>
        <w:ind w:left="36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14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87"/>
        <w:gridCol w:w="14118"/>
      </w:tblGrid>
      <w:tr w:rsidR="00B670A4" w:rsidRPr="006B28E8" w:rsidTr="001E5B82">
        <w:tc>
          <w:tcPr>
            <w:tcW w:w="783" w:type="dxa"/>
          </w:tcPr>
          <w:p w:rsidR="00B670A4" w:rsidRPr="001E5B82" w:rsidRDefault="00B670A4" w:rsidP="001E5B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E5B82">
              <w:rPr>
                <w:rFonts w:ascii="Times New Roman" w:hAnsi="Times New Roman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14002" w:type="dxa"/>
          </w:tcPr>
          <w:p w:rsidR="00B670A4" w:rsidRPr="001E5B82" w:rsidRDefault="00B670A4" w:rsidP="001E5B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E5B8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Наименование результата освоения </w:t>
            </w:r>
            <w:r w:rsidRPr="001E5B82">
              <w:rPr>
                <w:rFonts w:ascii="Times New Roman" w:hAnsi="Times New Roman"/>
                <w:sz w:val="28"/>
                <w:szCs w:val="28"/>
              </w:rPr>
              <w:t xml:space="preserve">рабочей программы  </w:t>
            </w:r>
          </w:p>
        </w:tc>
      </w:tr>
      <w:tr w:rsidR="00B670A4" w:rsidRPr="006B28E8" w:rsidTr="001E5B82">
        <w:tc>
          <w:tcPr>
            <w:tcW w:w="14825" w:type="dxa"/>
            <w:gridSpan w:val="2"/>
          </w:tcPr>
          <w:p w:rsidR="00B670A4" w:rsidRPr="001E5B82" w:rsidRDefault="00B670A4" w:rsidP="001E5B8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E5B8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1. Эксплуатация и техническое обслуживание сельскохозяйственных машин и оборудования</w:t>
            </w:r>
          </w:p>
        </w:tc>
      </w:tr>
      <w:tr w:rsidR="00B670A4" w:rsidRPr="006B28E8" w:rsidTr="001E5B82">
        <w:trPr>
          <w:trHeight w:val="1134"/>
        </w:trPr>
        <w:tc>
          <w:tcPr>
            <w:tcW w:w="783" w:type="dxa"/>
            <w:textDirection w:val="btLr"/>
          </w:tcPr>
          <w:p w:rsidR="00B670A4" w:rsidRPr="001E5B82" w:rsidRDefault="00B670A4" w:rsidP="001E5B82">
            <w:pPr>
              <w:spacing w:after="0" w:line="240" w:lineRule="auto"/>
              <w:ind w:left="113" w:right="113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E5B8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ПК 1.3 -1.4  ПК  2.3</w:t>
            </w:r>
          </w:p>
        </w:tc>
        <w:tc>
          <w:tcPr>
            <w:tcW w:w="14002" w:type="dxa"/>
          </w:tcPr>
          <w:p w:rsidR="00B670A4" w:rsidRPr="001E5B82" w:rsidRDefault="00B670A4" w:rsidP="001E5B8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5B82">
              <w:rPr>
                <w:rFonts w:ascii="Times New Roman" w:hAnsi="Times New Roman"/>
                <w:bCs/>
                <w:sz w:val="28"/>
                <w:szCs w:val="28"/>
              </w:rPr>
              <w:t>Выполнять работы по техническому обслуживанию тракторов, сельскохозяйственных машин и оборудования в мастерских и пунктах технического обслуживания.</w:t>
            </w:r>
            <w:r w:rsidRPr="001E5B82">
              <w:rPr>
                <w:rFonts w:ascii="Times New Roman" w:hAnsi="Times New Roman"/>
                <w:sz w:val="28"/>
                <w:szCs w:val="28"/>
              </w:rPr>
              <w:t xml:space="preserve"> Выполнять работы по   подготовке к работе тракторов, сельскохозяйственных машин и оборудования</w:t>
            </w:r>
          </w:p>
          <w:p w:rsidR="00B670A4" w:rsidRPr="001E5B82" w:rsidRDefault="00B670A4" w:rsidP="001E5B8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5B82">
              <w:rPr>
                <w:rFonts w:ascii="Times New Roman" w:hAnsi="Times New Roman"/>
                <w:sz w:val="28"/>
                <w:szCs w:val="28"/>
              </w:rPr>
              <w:t>Выполнять работы по обслуживанию технологического оборудования животноводческих комплексов и механизированных ферм.</w:t>
            </w:r>
          </w:p>
          <w:p w:rsidR="00B670A4" w:rsidRPr="001E5B82" w:rsidRDefault="00B670A4" w:rsidP="001E5B8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5B82">
              <w:rPr>
                <w:rFonts w:ascii="Times New Roman" w:hAnsi="Times New Roman"/>
                <w:sz w:val="28"/>
                <w:szCs w:val="28"/>
              </w:rPr>
              <w:t>.Проводить профилактические осмотры тракторов, самоходных и других сельскохозяйственных машин, прицепных и навесных устройств, оборудования животноводческих ферм и комплексов.</w:t>
            </w:r>
          </w:p>
        </w:tc>
      </w:tr>
      <w:tr w:rsidR="00B670A4" w:rsidRPr="006B28E8" w:rsidTr="001E5B82">
        <w:trPr>
          <w:trHeight w:val="1134"/>
        </w:trPr>
        <w:tc>
          <w:tcPr>
            <w:tcW w:w="783" w:type="dxa"/>
            <w:textDirection w:val="btLr"/>
          </w:tcPr>
          <w:p w:rsidR="00B670A4" w:rsidRPr="001E5B82" w:rsidRDefault="00B670A4" w:rsidP="001E5B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E5B8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ОК.  1-8</w:t>
            </w:r>
          </w:p>
        </w:tc>
        <w:tc>
          <w:tcPr>
            <w:tcW w:w="14002" w:type="dxa"/>
          </w:tcPr>
          <w:p w:rsidR="00B670A4" w:rsidRPr="001E5B82" w:rsidRDefault="00B670A4" w:rsidP="001E5B8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E5B8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Понимать сущность, социальную значимость своей будущей профессии, проявлять к ней устойчивый интерес.</w:t>
            </w:r>
          </w:p>
          <w:p w:rsidR="00B670A4" w:rsidRPr="001E5B82" w:rsidRDefault="00B670A4" w:rsidP="001E5B8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E5B8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Организовывать собственную деятельность, исходя из целей и способов ее достижения.</w:t>
            </w:r>
          </w:p>
          <w:p w:rsidR="00B670A4" w:rsidRPr="001E5B82" w:rsidRDefault="00B670A4" w:rsidP="001E5B8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E5B8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Анализировать рабочую ситуацию, осуществлять текущий и итоговый контроль, нести ответственность за результаты своей работы.</w:t>
            </w:r>
          </w:p>
          <w:p w:rsidR="00B670A4" w:rsidRPr="001E5B82" w:rsidRDefault="00B670A4" w:rsidP="001E5B8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E5B8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Использовать ИКТ в профессиональной деятельности.</w:t>
            </w:r>
          </w:p>
          <w:p w:rsidR="00B670A4" w:rsidRPr="001E5B82" w:rsidRDefault="00B670A4" w:rsidP="001E5B8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E5B8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Эффективно общаться с коллегами, руководством, клиентами.</w:t>
            </w:r>
          </w:p>
          <w:p w:rsidR="00B670A4" w:rsidRPr="001E5B82" w:rsidRDefault="00B670A4" w:rsidP="001E5B8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E5B8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Организовывать собственную деятельность с соблюдением требований охраны труда и экологической безопасности.</w:t>
            </w:r>
          </w:p>
          <w:p w:rsidR="00B670A4" w:rsidRPr="001E5B82" w:rsidRDefault="00B670A4" w:rsidP="001E5B8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E5B8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Исполнять воинскую обязанность с применением полученных профессиональных знаний.</w:t>
            </w:r>
          </w:p>
        </w:tc>
      </w:tr>
    </w:tbl>
    <w:p w:rsidR="00B670A4" w:rsidRPr="006B28E8" w:rsidRDefault="00B670A4" w:rsidP="00DA1FD1">
      <w:pPr>
        <w:rPr>
          <w:rFonts w:ascii="Times New Roman" w:hAnsi="Times New Roman"/>
          <w:sz w:val="28"/>
          <w:szCs w:val="28"/>
        </w:rPr>
        <w:sectPr w:rsidR="00B670A4" w:rsidRPr="006B28E8" w:rsidSect="00656696">
          <w:pgSz w:w="16838" w:h="11906" w:orient="landscape"/>
          <w:pgMar w:top="851" w:right="1134" w:bottom="1134" w:left="1134" w:header="709" w:footer="709" w:gutter="0"/>
          <w:cols w:space="720"/>
        </w:sectPr>
      </w:pPr>
    </w:p>
    <w:p w:rsidR="00B670A4" w:rsidRPr="006B28E8" w:rsidRDefault="00B670A4" w:rsidP="006D337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3. Структура</w:t>
      </w:r>
      <w:r w:rsidRPr="006B28E8">
        <w:rPr>
          <w:rFonts w:ascii="Times New Roman" w:hAnsi="Times New Roman"/>
          <w:b/>
          <w:sz w:val="28"/>
          <w:szCs w:val="28"/>
          <w:lang w:eastAsia="ru-RU"/>
        </w:rPr>
        <w:t xml:space="preserve"> и содержание </w:t>
      </w:r>
      <w:r w:rsidRPr="006B28E8">
        <w:rPr>
          <w:rFonts w:ascii="Times New Roman" w:hAnsi="Times New Roman"/>
          <w:b/>
          <w:sz w:val="28"/>
          <w:szCs w:val="28"/>
        </w:rPr>
        <w:t>рабочей программы «Подготовки машинотракторных агрегатов</w:t>
      </w:r>
      <w:r>
        <w:rPr>
          <w:rFonts w:ascii="Times New Roman" w:hAnsi="Times New Roman"/>
          <w:b/>
          <w:sz w:val="28"/>
          <w:szCs w:val="28"/>
        </w:rPr>
        <w:t xml:space="preserve"> к работе</w:t>
      </w:r>
      <w:r w:rsidRPr="006B28E8">
        <w:rPr>
          <w:rFonts w:ascii="Times New Roman" w:hAnsi="Times New Roman"/>
          <w:b/>
          <w:sz w:val="28"/>
          <w:szCs w:val="28"/>
        </w:rPr>
        <w:t xml:space="preserve"> (ЛПЗ)»</w:t>
      </w:r>
    </w:p>
    <w:p w:rsidR="00B670A4" w:rsidRPr="006B28E8" w:rsidRDefault="00B670A4" w:rsidP="006D337C">
      <w:pPr>
        <w:spacing w:after="0" w:line="240" w:lineRule="auto"/>
        <w:ind w:left="283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670A4" w:rsidRPr="006B28E8" w:rsidRDefault="00B670A4" w:rsidP="002F5FCE">
      <w:pPr>
        <w:spacing w:after="0" w:line="240" w:lineRule="auto"/>
        <w:ind w:left="28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B28E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3.1 Тематический план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936"/>
        <w:gridCol w:w="8911"/>
        <w:gridCol w:w="1713"/>
      </w:tblGrid>
      <w:tr w:rsidR="00B670A4" w:rsidRPr="006B28E8" w:rsidTr="001E5B82">
        <w:trPr>
          <w:trHeight w:val="344"/>
        </w:trPr>
        <w:tc>
          <w:tcPr>
            <w:tcW w:w="3936" w:type="dxa"/>
          </w:tcPr>
          <w:p w:rsidR="00B670A4" w:rsidRPr="001E5B82" w:rsidRDefault="00B670A4" w:rsidP="001E5B8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E5B82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Наименование рабочей программы.</w:t>
            </w:r>
          </w:p>
        </w:tc>
        <w:tc>
          <w:tcPr>
            <w:tcW w:w="8911" w:type="dxa"/>
          </w:tcPr>
          <w:p w:rsidR="00B670A4" w:rsidRPr="001E5B82" w:rsidRDefault="00B670A4" w:rsidP="001E5B8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E5B82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Наименование упражнений.</w:t>
            </w:r>
          </w:p>
        </w:tc>
        <w:tc>
          <w:tcPr>
            <w:tcW w:w="1713" w:type="dxa"/>
          </w:tcPr>
          <w:p w:rsidR="00B670A4" w:rsidRPr="001E5B82" w:rsidRDefault="00B670A4" w:rsidP="001E5B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E5B82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B670A4" w:rsidRPr="006B28E8" w:rsidTr="001E5B82">
        <w:trPr>
          <w:trHeight w:val="424"/>
        </w:trPr>
        <w:tc>
          <w:tcPr>
            <w:tcW w:w="3936" w:type="dxa"/>
            <w:vMerge w:val="restart"/>
          </w:tcPr>
          <w:p w:rsidR="00B670A4" w:rsidRPr="001E5B82" w:rsidRDefault="00B670A4" w:rsidP="001E5B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E5B82">
              <w:rPr>
                <w:rFonts w:ascii="Times New Roman" w:hAnsi="Times New Roman"/>
                <w:b/>
                <w:sz w:val="28"/>
                <w:szCs w:val="28"/>
              </w:rPr>
              <w:t>Подготовка машинотракторных агрегатов (ЛПЗ)»</w:t>
            </w:r>
          </w:p>
          <w:p w:rsidR="00B670A4" w:rsidRPr="001E5B82" w:rsidRDefault="00B670A4" w:rsidP="001E5B8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11" w:type="dxa"/>
          </w:tcPr>
          <w:p w:rsidR="00B670A4" w:rsidRPr="001E5B82" w:rsidRDefault="00B670A4" w:rsidP="001E5B82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1E5B82">
              <w:rPr>
                <w:rFonts w:ascii="Times New Roman" w:hAnsi="Times New Roman"/>
                <w:bCs/>
                <w:sz w:val="28"/>
                <w:szCs w:val="28"/>
              </w:rPr>
              <w:t>Подготовка к работе МТА для основной обработки почвы.</w:t>
            </w:r>
          </w:p>
          <w:p w:rsidR="00B670A4" w:rsidRPr="001E5B82" w:rsidRDefault="00B670A4" w:rsidP="001E5B82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1E5B82">
              <w:rPr>
                <w:rFonts w:ascii="Times New Roman" w:hAnsi="Times New Roman"/>
                <w:bCs/>
                <w:sz w:val="28"/>
                <w:szCs w:val="28"/>
              </w:rPr>
              <w:t>Подготовка к работе МТА для предпосевной обработки почвы</w:t>
            </w:r>
          </w:p>
          <w:p w:rsidR="00B670A4" w:rsidRPr="001E5B82" w:rsidRDefault="00B670A4" w:rsidP="001E5B82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1E5B82">
              <w:rPr>
                <w:rFonts w:ascii="Times New Roman" w:hAnsi="Times New Roman"/>
                <w:bCs/>
                <w:sz w:val="28"/>
                <w:szCs w:val="28"/>
              </w:rPr>
              <w:t>Подготовка к работе МТА для посева зерновых культур.</w:t>
            </w:r>
          </w:p>
          <w:p w:rsidR="00B670A4" w:rsidRPr="001E5B82" w:rsidRDefault="00B670A4" w:rsidP="001E5B82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1E5B82">
              <w:rPr>
                <w:rFonts w:ascii="Times New Roman" w:hAnsi="Times New Roman"/>
                <w:bCs/>
                <w:sz w:val="28"/>
                <w:szCs w:val="28"/>
              </w:rPr>
              <w:t>Подготовка к работе МТА для боронования.</w:t>
            </w:r>
          </w:p>
        </w:tc>
        <w:tc>
          <w:tcPr>
            <w:tcW w:w="1713" w:type="dxa"/>
          </w:tcPr>
          <w:p w:rsidR="00B670A4" w:rsidRPr="001E5B82" w:rsidRDefault="00B670A4" w:rsidP="001E5B82">
            <w:pPr>
              <w:spacing w:after="0" w:line="240" w:lineRule="auto"/>
              <w:ind w:left="405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E5B8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</w:p>
          <w:p w:rsidR="00B670A4" w:rsidRPr="001E5B82" w:rsidRDefault="00B670A4" w:rsidP="001E5B82">
            <w:pPr>
              <w:spacing w:after="0" w:line="240" w:lineRule="auto"/>
              <w:ind w:left="405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B670A4" w:rsidRPr="006B28E8" w:rsidTr="001E5B82">
        <w:trPr>
          <w:trHeight w:val="918"/>
        </w:trPr>
        <w:tc>
          <w:tcPr>
            <w:tcW w:w="3936" w:type="dxa"/>
            <w:vMerge/>
          </w:tcPr>
          <w:p w:rsidR="00B670A4" w:rsidRPr="001E5B82" w:rsidRDefault="00B670A4" w:rsidP="001E5B8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911" w:type="dxa"/>
          </w:tcPr>
          <w:p w:rsidR="00B670A4" w:rsidRPr="001E5B82" w:rsidRDefault="00B670A4" w:rsidP="001E5B82">
            <w:pPr>
              <w:numPr>
                <w:ilvl w:val="0"/>
                <w:numId w:val="39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1E5B82">
              <w:rPr>
                <w:rFonts w:ascii="Times New Roman" w:hAnsi="Times New Roman"/>
                <w:bCs/>
                <w:sz w:val="28"/>
                <w:szCs w:val="28"/>
              </w:rPr>
              <w:t>Подготовка к работе МТА для внесения удобрений</w:t>
            </w:r>
          </w:p>
          <w:p w:rsidR="00B670A4" w:rsidRPr="001E5B82" w:rsidRDefault="00B670A4" w:rsidP="001E5B82">
            <w:pPr>
              <w:numPr>
                <w:ilvl w:val="0"/>
                <w:numId w:val="39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1E5B82">
              <w:rPr>
                <w:rFonts w:ascii="Times New Roman" w:hAnsi="Times New Roman"/>
                <w:bCs/>
                <w:sz w:val="28"/>
                <w:szCs w:val="28"/>
              </w:rPr>
              <w:t>Подготовка к работе МТА для транспортировки грузов.</w:t>
            </w:r>
          </w:p>
          <w:p w:rsidR="00B670A4" w:rsidRPr="001E5B82" w:rsidRDefault="00B670A4" w:rsidP="001E5B82">
            <w:pPr>
              <w:numPr>
                <w:ilvl w:val="0"/>
                <w:numId w:val="39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1E5B82">
              <w:rPr>
                <w:rFonts w:ascii="Times New Roman" w:hAnsi="Times New Roman"/>
                <w:bCs/>
                <w:sz w:val="28"/>
                <w:szCs w:val="28"/>
              </w:rPr>
              <w:t>Подготовка к работе МТА для посева пропашных культур.</w:t>
            </w:r>
          </w:p>
          <w:p w:rsidR="00B670A4" w:rsidRPr="001E5B82" w:rsidRDefault="00B670A4" w:rsidP="001E5B82">
            <w:pPr>
              <w:numPr>
                <w:ilvl w:val="0"/>
                <w:numId w:val="39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1E5B82">
              <w:rPr>
                <w:rFonts w:ascii="Times New Roman" w:hAnsi="Times New Roman"/>
                <w:bCs/>
                <w:sz w:val="28"/>
                <w:szCs w:val="28"/>
              </w:rPr>
              <w:t>Подготовка к работе МТА для культивации пропашных культур.</w:t>
            </w:r>
          </w:p>
        </w:tc>
        <w:tc>
          <w:tcPr>
            <w:tcW w:w="1713" w:type="dxa"/>
          </w:tcPr>
          <w:p w:rsidR="00B670A4" w:rsidRPr="001E5B82" w:rsidRDefault="00B670A4" w:rsidP="001E5B82">
            <w:pPr>
              <w:ind w:left="405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E5B8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B670A4" w:rsidRPr="006B28E8" w:rsidTr="001E5B82">
        <w:trPr>
          <w:trHeight w:val="986"/>
        </w:trPr>
        <w:tc>
          <w:tcPr>
            <w:tcW w:w="3936" w:type="dxa"/>
            <w:vMerge/>
          </w:tcPr>
          <w:p w:rsidR="00B670A4" w:rsidRPr="001E5B82" w:rsidRDefault="00B670A4" w:rsidP="001E5B8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911" w:type="dxa"/>
          </w:tcPr>
          <w:p w:rsidR="00B670A4" w:rsidRPr="001E5B82" w:rsidRDefault="00B670A4" w:rsidP="001E5B82">
            <w:pPr>
              <w:numPr>
                <w:ilvl w:val="0"/>
                <w:numId w:val="39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1E5B82">
              <w:rPr>
                <w:rFonts w:ascii="Times New Roman" w:hAnsi="Times New Roman"/>
                <w:bCs/>
                <w:sz w:val="28"/>
                <w:szCs w:val="28"/>
              </w:rPr>
              <w:t>Подготовка комбайна к работе для уборки зерновых культур.</w:t>
            </w:r>
          </w:p>
          <w:p w:rsidR="00B670A4" w:rsidRPr="001E5B82" w:rsidRDefault="00B670A4" w:rsidP="001E6B95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13" w:type="dxa"/>
          </w:tcPr>
          <w:p w:rsidR="00B670A4" w:rsidRPr="001E5B82" w:rsidRDefault="00B670A4" w:rsidP="001E5B82">
            <w:pPr>
              <w:spacing w:after="0" w:line="240" w:lineRule="auto"/>
              <w:ind w:left="405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E5B8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</w:p>
          <w:p w:rsidR="00B670A4" w:rsidRPr="001E5B82" w:rsidRDefault="00B670A4" w:rsidP="001E5B82">
            <w:pPr>
              <w:spacing w:after="0" w:line="240" w:lineRule="auto"/>
              <w:ind w:left="405"/>
              <w:rPr>
                <w:rFonts w:ascii="Times New Roman" w:hAnsi="Times New Roman"/>
                <w:bCs/>
                <w:sz w:val="28"/>
                <w:szCs w:val="28"/>
                <w:highlight w:val="yellow"/>
                <w:lang w:eastAsia="ru-RU"/>
              </w:rPr>
            </w:pPr>
          </w:p>
          <w:p w:rsidR="00B670A4" w:rsidRPr="001E5B82" w:rsidRDefault="00B670A4" w:rsidP="00EC5BC6">
            <w:pPr>
              <w:rPr>
                <w:rFonts w:ascii="Times New Roman" w:hAnsi="Times New Roman"/>
                <w:bCs/>
                <w:sz w:val="28"/>
                <w:szCs w:val="28"/>
                <w:highlight w:val="yellow"/>
                <w:lang w:eastAsia="ru-RU"/>
              </w:rPr>
            </w:pPr>
          </w:p>
        </w:tc>
      </w:tr>
    </w:tbl>
    <w:p w:rsidR="00B670A4" w:rsidRDefault="00B670A4" w:rsidP="00BD2635">
      <w:pPr>
        <w:pStyle w:val="ListParagraph"/>
        <w:spacing w:after="0" w:line="240" w:lineRule="auto"/>
        <w:ind w:left="64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670A4" w:rsidRDefault="00B670A4" w:rsidP="00BD2635">
      <w:pPr>
        <w:pStyle w:val="ListParagraph"/>
        <w:spacing w:after="0" w:line="240" w:lineRule="auto"/>
        <w:ind w:left="64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670A4" w:rsidRDefault="00B670A4" w:rsidP="00BD2635">
      <w:pPr>
        <w:pStyle w:val="ListParagraph"/>
        <w:spacing w:after="0" w:line="240" w:lineRule="auto"/>
        <w:ind w:left="64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670A4" w:rsidRDefault="00B670A4" w:rsidP="00BD2635">
      <w:pPr>
        <w:pStyle w:val="ListParagraph"/>
        <w:spacing w:after="0" w:line="240" w:lineRule="auto"/>
        <w:ind w:left="64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670A4" w:rsidRDefault="00B670A4" w:rsidP="00BD2635">
      <w:pPr>
        <w:pStyle w:val="ListParagraph"/>
        <w:spacing w:after="0" w:line="240" w:lineRule="auto"/>
        <w:ind w:left="64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670A4" w:rsidRDefault="00B670A4" w:rsidP="00BD2635">
      <w:pPr>
        <w:pStyle w:val="ListParagraph"/>
        <w:spacing w:after="0" w:line="240" w:lineRule="auto"/>
        <w:ind w:left="64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670A4" w:rsidRDefault="00B670A4" w:rsidP="00BD2635">
      <w:pPr>
        <w:pStyle w:val="ListParagraph"/>
        <w:spacing w:after="0" w:line="240" w:lineRule="auto"/>
        <w:ind w:left="64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670A4" w:rsidRDefault="00B670A4" w:rsidP="00BD2635">
      <w:pPr>
        <w:pStyle w:val="ListParagraph"/>
        <w:spacing w:after="0" w:line="240" w:lineRule="auto"/>
        <w:ind w:left="64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670A4" w:rsidRPr="006B28E8" w:rsidRDefault="00B670A4" w:rsidP="00BD2635">
      <w:pPr>
        <w:pStyle w:val="ListParagraph"/>
        <w:spacing w:after="0" w:line="240" w:lineRule="auto"/>
        <w:ind w:left="64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670A4" w:rsidRPr="006B28E8" w:rsidRDefault="00B670A4" w:rsidP="00BD263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670A4" w:rsidRPr="006B28E8" w:rsidRDefault="00B670A4" w:rsidP="00BD263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3.2</w:t>
      </w:r>
      <w:r w:rsidRPr="00B55C1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Содержание </w:t>
      </w:r>
      <w:r w:rsidRPr="006B28E8">
        <w:rPr>
          <w:rFonts w:ascii="Times New Roman" w:hAnsi="Times New Roman"/>
          <w:b/>
          <w:bCs/>
          <w:sz w:val="28"/>
          <w:szCs w:val="28"/>
          <w:lang w:eastAsia="ru-RU"/>
        </w:rPr>
        <w:t>программы</w:t>
      </w:r>
    </w:p>
    <w:p w:rsidR="00B670A4" w:rsidRDefault="00B670A4" w:rsidP="002B243C">
      <w:pPr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tbl>
      <w:tblPr>
        <w:tblW w:w="15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79"/>
        <w:gridCol w:w="8072"/>
        <w:gridCol w:w="1667"/>
        <w:gridCol w:w="912"/>
      </w:tblGrid>
      <w:tr w:rsidR="00B670A4" w:rsidRPr="006B28E8" w:rsidTr="001910A6">
        <w:trPr>
          <w:trHeight w:val="234"/>
        </w:trPr>
        <w:tc>
          <w:tcPr>
            <w:tcW w:w="4979" w:type="dxa"/>
          </w:tcPr>
          <w:p w:rsidR="00B670A4" w:rsidRPr="006B28E8" w:rsidRDefault="00B670A4" w:rsidP="001910A6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Наименование упражнений.</w:t>
            </w:r>
          </w:p>
        </w:tc>
        <w:tc>
          <w:tcPr>
            <w:tcW w:w="8072" w:type="dxa"/>
          </w:tcPr>
          <w:p w:rsidR="00B670A4" w:rsidRPr="001910A6" w:rsidRDefault="00B670A4" w:rsidP="001910A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910A6">
              <w:rPr>
                <w:rFonts w:ascii="Times New Roman" w:hAnsi="Times New Roman"/>
                <w:b/>
                <w:sz w:val="28"/>
                <w:szCs w:val="28"/>
              </w:rPr>
              <w:t>Содержание:</w:t>
            </w:r>
          </w:p>
        </w:tc>
        <w:tc>
          <w:tcPr>
            <w:tcW w:w="1667" w:type="dxa"/>
            <w:vMerge w:val="restart"/>
          </w:tcPr>
          <w:p w:rsidR="00B670A4" w:rsidRPr="006B28E8" w:rsidRDefault="00B670A4" w:rsidP="001910A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Pr="006B28E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912" w:type="dxa"/>
            <w:shd w:val="clear" w:color="auto" w:fill="BFBFBF"/>
          </w:tcPr>
          <w:p w:rsidR="00B670A4" w:rsidRPr="006B28E8" w:rsidRDefault="00B670A4" w:rsidP="001910A6">
            <w:pPr>
              <w:rPr>
                <w:rFonts w:ascii="Times New Roman" w:hAnsi="Times New Roman"/>
                <w:sz w:val="28"/>
                <w:szCs w:val="28"/>
              </w:rPr>
            </w:pPr>
            <w:r w:rsidRPr="006B28E8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</w:tc>
      </w:tr>
      <w:tr w:rsidR="00B670A4" w:rsidRPr="006B28E8" w:rsidTr="00121A96">
        <w:trPr>
          <w:trHeight w:val="4675"/>
        </w:trPr>
        <w:tc>
          <w:tcPr>
            <w:tcW w:w="4979" w:type="dxa"/>
          </w:tcPr>
          <w:p w:rsidR="00B670A4" w:rsidRPr="006B28E8" w:rsidRDefault="00B670A4" w:rsidP="005E5FF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28E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Упражнение №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  <w:p w:rsidR="00B670A4" w:rsidRPr="006B28E8" w:rsidRDefault="00B670A4" w:rsidP="005E5FF2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1. </w:t>
            </w:r>
            <w:r w:rsidRPr="006B28E8">
              <w:rPr>
                <w:rFonts w:ascii="Times New Roman" w:hAnsi="Times New Roman"/>
                <w:bCs/>
                <w:sz w:val="28"/>
                <w:szCs w:val="28"/>
              </w:rPr>
              <w:t>Подготовка к работе МТА для основной обработки почвы.</w:t>
            </w:r>
          </w:p>
          <w:p w:rsidR="00B670A4" w:rsidRPr="006B28E8" w:rsidRDefault="00B670A4" w:rsidP="005E5FF2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2. </w:t>
            </w:r>
            <w:r w:rsidRPr="006B28E8">
              <w:rPr>
                <w:rFonts w:ascii="Times New Roman" w:hAnsi="Times New Roman"/>
                <w:bCs/>
                <w:sz w:val="28"/>
                <w:szCs w:val="28"/>
              </w:rPr>
              <w:t>Подготовка к работе МТА для предпосевной обработки почвы</w:t>
            </w:r>
          </w:p>
          <w:p w:rsidR="00B670A4" w:rsidRDefault="00B670A4" w:rsidP="005E5FF2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3. </w:t>
            </w:r>
            <w:r w:rsidRPr="006B28E8">
              <w:rPr>
                <w:rFonts w:ascii="Times New Roman" w:hAnsi="Times New Roman"/>
                <w:bCs/>
                <w:sz w:val="28"/>
                <w:szCs w:val="28"/>
              </w:rPr>
              <w:t>Подготовка к работе МТА для посева зерновых культур.</w:t>
            </w:r>
          </w:p>
          <w:p w:rsidR="00B670A4" w:rsidRPr="00121A96" w:rsidRDefault="00B670A4" w:rsidP="00121A96">
            <w:pPr>
              <w:spacing w:after="200"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4.</w:t>
            </w:r>
            <w:r w:rsidRPr="006B28E8">
              <w:rPr>
                <w:rFonts w:ascii="Times New Roman" w:hAnsi="Times New Roman"/>
                <w:bCs/>
                <w:sz w:val="28"/>
                <w:szCs w:val="28"/>
              </w:rPr>
              <w:t>Подготовк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а к работе МТА для боронования.</w:t>
            </w:r>
          </w:p>
        </w:tc>
        <w:tc>
          <w:tcPr>
            <w:tcW w:w="8072" w:type="dxa"/>
          </w:tcPr>
          <w:p w:rsidR="00B670A4" w:rsidRPr="00121A96" w:rsidRDefault="00B670A4" w:rsidP="00121A9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Инструктаж по ТБ. Провести ЕТО агрегатов. </w:t>
            </w:r>
            <w:r w:rsidRPr="006B28E8">
              <w:rPr>
                <w:rFonts w:ascii="Times New Roman" w:hAnsi="Times New Roman"/>
                <w:sz w:val="28"/>
                <w:szCs w:val="28"/>
              </w:rPr>
              <w:t>Подготовка, настройка рабочих органов для выполнения операций (</w:t>
            </w:r>
            <w:r>
              <w:rPr>
                <w:rFonts w:ascii="Times New Roman" w:hAnsi="Times New Roman"/>
                <w:sz w:val="28"/>
                <w:szCs w:val="28"/>
              </w:rPr>
              <w:t>в соответствии с инструкционно</w:t>
            </w:r>
            <w:r w:rsidRPr="006B28E8">
              <w:rPr>
                <w:rFonts w:ascii="Times New Roman" w:hAnsi="Times New Roman"/>
                <w:sz w:val="28"/>
                <w:szCs w:val="28"/>
              </w:rPr>
              <w:t xml:space="preserve"> - технологической картой).</w:t>
            </w:r>
            <w:r w:rsidRPr="00A858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Провести профилактический осмотр. </w:t>
            </w:r>
            <w:r w:rsidRPr="006B28E8">
              <w:rPr>
                <w:rFonts w:ascii="Times New Roman" w:hAnsi="Times New Roman"/>
                <w:sz w:val="28"/>
                <w:szCs w:val="28"/>
              </w:rPr>
              <w:t>Выполнение пробного пуска агрегата. Проверка работы органов сельскохозяйственной машины, правильность действия органов управления трактором, показание контрольных приборов элек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трооборудования и гидросистемы.                                                                          </w:t>
            </w:r>
            <w:r w:rsidRPr="006B28E8">
              <w:rPr>
                <w:rFonts w:ascii="Times New Roman" w:hAnsi="Times New Roman"/>
                <w:sz w:val="28"/>
                <w:szCs w:val="28"/>
              </w:rPr>
              <w:t xml:space="preserve">Настройка плуга для образования свального гребня,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для заделки развальной борозды.                                                               </w:t>
            </w:r>
            <w:r w:rsidRPr="006B28E8">
              <w:rPr>
                <w:rFonts w:ascii="Times New Roman" w:hAnsi="Times New Roman"/>
                <w:sz w:val="28"/>
                <w:szCs w:val="28"/>
              </w:rPr>
              <w:t>Настройка культиватора 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заданную глубину культивации.      </w:t>
            </w:r>
            <w:r w:rsidRPr="006B28E8">
              <w:rPr>
                <w:rFonts w:ascii="Times New Roman" w:hAnsi="Times New Roman"/>
                <w:bCs/>
                <w:sz w:val="28"/>
                <w:szCs w:val="28"/>
              </w:rPr>
              <w:t>Настройка сеялки на заданную глубину заделки семян.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6B28E8">
              <w:rPr>
                <w:rFonts w:ascii="Times New Roman" w:hAnsi="Times New Roman"/>
                <w:bCs/>
                <w:sz w:val="28"/>
                <w:szCs w:val="28"/>
              </w:rPr>
              <w:t>Настройка бороновального агрегата для активного боронования.</w:t>
            </w:r>
          </w:p>
        </w:tc>
        <w:tc>
          <w:tcPr>
            <w:tcW w:w="1667" w:type="dxa"/>
            <w:vMerge/>
          </w:tcPr>
          <w:p w:rsidR="00B670A4" w:rsidRPr="006B28E8" w:rsidRDefault="00B670A4" w:rsidP="001910A6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12" w:type="dxa"/>
          </w:tcPr>
          <w:p w:rsidR="00B670A4" w:rsidRPr="006B28E8" w:rsidRDefault="00B670A4" w:rsidP="001910A6">
            <w:pPr>
              <w:rPr>
                <w:rFonts w:ascii="Times New Roman" w:hAnsi="Times New Roman"/>
                <w:sz w:val="28"/>
                <w:szCs w:val="28"/>
              </w:rPr>
            </w:pPr>
            <w:r w:rsidRPr="006B28E8">
              <w:rPr>
                <w:rFonts w:ascii="Times New Roman" w:hAnsi="Times New Roman"/>
                <w:bCs/>
                <w:sz w:val="28"/>
                <w:szCs w:val="28"/>
              </w:rPr>
              <w:t xml:space="preserve">   2</w:t>
            </w:r>
          </w:p>
        </w:tc>
      </w:tr>
      <w:tr w:rsidR="00B670A4" w:rsidRPr="006B28E8" w:rsidTr="001910A6">
        <w:trPr>
          <w:trHeight w:val="85"/>
        </w:trPr>
        <w:tc>
          <w:tcPr>
            <w:tcW w:w="4979" w:type="dxa"/>
            <w:vMerge w:val="restart"/>
          </w:tcPr>
          <w:p w:rsidR="00B670A4" w:rsidRPr="006B28E8" w:rsidRDefault="00B670A4" w:rsidP="001910A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B28E8">
              <w:rPr>
                <w:rFonts w:ascii="Times New Roman" w:hAnsi="Times New Roman"/>
                <w:b/>
                <w:bCs/>
                <w:sz w:val="28"/>
                <w:szCs w:val="28"/>
              </w:rPr>
              <w:t>Упражнение №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Pr="006B28E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B670A4" w:rsidRPr="006B28E8" w:rsidRDefault="00B670A4" w:rsidP="005E5FF2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5. </w:t>
            </w:r>
            <w:r w:rsidRPr="006B28E8">
              <w:rPr>
                <w:rFonts w:ascii="Times New Roman" w:hAnsi="Times New Roman"/>
                <w:bCs/>
                <w:sz w:val="28"/>
                <w:szCs w:val="28"/>
              </w:rPr>
              <w:t>Подготовка к работе МТА для внесения удобрений</w:t>
            </w:r>
          </w:p>
          <w:p w:rsidR="00B670A4" w:rsidRPr="006B28E8" w:rsidRDefault="00B670A4" w:rsidP="005E5FF2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6.</w:t>
            </w:r>
            <w:r w:rsidRPr="006B28E8">
              <w:rPr>
                <w:rFonts w:ascii="Times New Roman" w:hAnsi="Times New Roman"/>
                <w:bCs/>
                <w:sz w:val="28"/>
                <w:szCs w:val="28"/>
              </w:rPr>
              <w:t>Подготовка к работе МТА для транспортировки грузов.</w:t>
            </w:r>
          </w:p>
          <w:p w:rsidR="00B670A4" w:rsidRPr="006B28E8" w:rsidRDefault="00B670A4" w:rsidP="005E5FF2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7. </w:t>
            </w:r>
            <w:r w:rsidRPr="006B28E8">
              <w:rPr>
                <w:rFonts w:ascii="Times New Roman" w:hAnsi="Times New Roman"/>
                <w:bCs/>
                <w:sz w:val="28"/>
                <w:szCs w:val="28"/>
              </w:rPr>
              <w:t>Подготовка к работе МТА для посева пропашных культур.</w:t>
            </w:r>
          </w:p>
          <w:p w:rsidR="00B670A4" w:rsidRPr="006B28E8" w:rsidRDefault="00B670A4" w:rsidP="001910A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8 </w:t>
            </w:r>
            <w:r w:rsidRPr="006B28E8">
              <w:rPr>
                <w:rFonts w:ascii="Times New Roman" w:hAnsi="Times New Roman"/>
                <w:bCs/>
                <w:sz w:val="28"/>
                <w:szCs w:val="28"/>
              </w:rPr>
              <w:t>Подготовка к работе МТА для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культивации пропашных культур.</w:t>
            </w:r>
          </w:p>
        </w:tc>
        <w:tc>
          <w:tcPr>
            <w:tcW w:w="8072" w:type="dxa"/>
          </w:tcPr>
          <w:p w:rsidR="00B670A4" w:rsidRPr="006B28E8" w:rsidRDefault="00B670A4" w:rsidP="001910A6">
            <w:pPr>
              <w:rPr>
                <w:rFonts w:ascii="Times New Roman" w:hAnsi="Times New Roman"/>
                <w:sz w:val="28"/>
                <w:szCs w:val="28"/>
              </w:rPr>
            </w:pPr>
            <w:r w:rsidRPr="006B28E8">
              <w:rPr>
                <w:rFonts w:ascii="Times New Roman" w:hAnsi="Times New Roman"/>
                <w:sz w:val="28"/>
                <w:szCs w:val="28"/>
              </w:rPr>
              <w:t xml:space="preserve">Содержание: </w:t>
            </w:r>
          </w:p>
        </w:tc>
        <w:tc>
          <w:tcPr>
            <w:tcW w:w="1667" w:type="dxa"/>
            <w:vMerge w:val="restart"/>
          </w:tcPr>
          <w:p w:rsidR="00B670A4" w:rsidRPr="006B28E8" w:rsidRDefault="00B670A4" w:rsidP="001910A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6</w:t>
            </w:r>
          </w:p>
          <w:p w:rsidR="00B670A4" w:rsidRPr="006B28E8" w:rsidRDefault="00B670A4" w:rsidP="001910A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670A4" w:rsidRPr="006B28E8" w:rsidRDefault="00B670A4" w:rsidP="001910A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670A4" w:rsidRPr="006B28E8" w:rsidRDefault="00B670A4" w:rsidP="001910A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670A4" w:rsidRPr="006B28E8" w:rsidRDefault="00B670A4" w:rsidP="001910A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670A4" w:rsidRPr="006B28E8" w:rsidRDefault="00B670A4" w:rsidP="001910A6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12" w:type="dxa"/>
            <w:shd w:val="clear" w:color="auto" w:fill="BFBFBF"/>
          </w:tcPr>
          <w:p w:rsidR="00B670A4" w:rsidRPr="006B28E8" w:rsidRDefault="00B670A4" w:rsidP="001910A6">
            <w:pPr>
              <w:rPr>
                <w:rFonts w:ascii="Times New Roman" w:hAnsi="Times New Roman"/>
                <w:sz w:val="28"/>
                <w:szCs w:val="28"/>
              </w:rPr>
            </w:pPr>
            <w:r w:rsidRPr="006B28E8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</w:tc>
      </w:tr>
      <w:tr w:rsidR="00B670A4" w:rsidRPr="006B28E8" w:rsidTr="001910A6">
        <w:trPr>
          <w:trHeight w:val="85"/>
        </w:trPr>
        <w:tc>
          <w:tcPr>
            <w:tcW w:w="4979" w:type="dxa"/>
            <w:vMerge/>
          </w:tcPr>
          <w:p w:rsidR="00B670A4" w:rsidRPr="006B28E8" w:rsidRDefault="00B670A4" w:rsidP="001910A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072" w:type="dxa"/>
          </w:tcPr>
          <w:p w:rsidR="00B670A4" w:rsidRPr="006B28E8" w:rsidRDefault="00B670A4" w:rsidP="001910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Инструктаж по ТБ. </w:t>
            </w:r>
            <w:r w:rsidRPr="006B28E8">
              <w:rPr>
                <w:rFonts w:ascii="Times New Roman" w:hAnsi="Times New Roman"/>
                <w:sz w:val="28"/>
                <w:szCs w:val="28"/>
              </w:rPr>
              <w:t>Провести ЕТО агрегатов.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Провести профилактический осмотр. Провести профилактический осмотр. </w:t>
            </w:r>
            <w:r w:rsidRPr="006B28E8">
              <w:rPr>
                <w:rFonts w:ascii="Times New Roman" w:hAnsi="Times New Roman"/>
                <w:sz w:val="28"/>
                <w:szCs w:val="28"/>
              </w:rPr>
              <w:t xml:space="preserve">Подготовка, настройка рабочих органов для выполнения операций </w:t>
            </w:r>
            <w:r>
              <w:rPr>
                <w:rFonts w:ascii="Times New Roman" w:hAnsi="Times New Roman"/>
                <w:sz w:val="28"/>
                <w:szCs w:val="28"/>
              </w:rPr>
              <w:t>(в соответствии с инструкционно</w:t>
            </w:r>
            <w:r w:rsidRPr="006B28E8">
              <w:rPr>
                <w:rFonts w:ascii="Times New Roman" w:hAnsi="Times New Roman"/>
                <w:sz w:val="28"/>
                <w:szCs w:val="28"/>
              </w:rPr>
              <w:t xml:space="preserve"> - технологической картой).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B28E8">
              <w:rPr>
                <w:rFonts w:ascii="Times New Roman" w:hAnsi="Times New Roman"/>
                <w:sz w:val="28"/>
                <w:szCs w:val="28"/>
              </w:rPr>
              <w:t>Выполнение пробного пуска агрегата. Проверка работы органов сельскохозяйственной машины, правильность действия органов управления трактором, показание контрольных приборов элек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трооборудования и гидросистемы. </w:t>
            </w:r>
            <w:r w:rsidRPr="006B28E8">
              <w:rPr>
                <w:rFonts w:ascii="Times New Roman" w:hAnsi="Times New Roman"/>
                <w:sz w:val="28"/>
                <w:szCs w:val="28"/>
              </w:rPr>
              <w:t>Устранен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ие обнаруженных неисправностей. </w:t>
            </w:r>
            <w:r w:rsidRPr="006B28E8">
              <w:rPr>
                <w:rFonts w:ascii="Times New Roman" w:hAnsi="Times New Roman"/>
                <w:sz w:val="28"/>
                <w:szCs w:val="28"/>
              </w:rPr>
              <w:t>Настройка разбрасывателя удобрений на заданную норму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несения. </w:t>
            </w:r>
            <w:r w:rsidRPr="006B28E8">
              <w:rPr>
                <w:rFonts w:ascii="Times New Roman" w:hAnsi="Times New Roman"/>
                <w:sz w:val="28"/>
                <w:szCs w:val="28"/>
              </w:rPr>
              <w:t>Подготовка прицеп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2 ПТС-4 для перевозки грузов. </w:t>
            </w:r>
            <w:r w:rsidRPr="006B28E8">
              <w:rPr>
                <w:rFonts w:ascii="Times New Roman" w:hAnsi="Times New Roman"/>
                <w:sz w:val="28"/>
                <w:szCs w:val="28"/>
              </w:rPr>
              <w:t>Настройка сеялки на заданной но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рму высева и внесения удобрений. </w:t>
            </w:r>
            <w:r w:rsidRPr="006B28E8">
              <w:rPr>
                <w:rFonts w:ascii="Times New Roman" w:hAnsi="Times New Roman"/>
                <w:sz w:val="28"/>
                <w:szCs w:val="28"/>
              </w:rPr>
              <w:t xml:space="preserve">Настройка культиватора для культивации пропашных культур. </w:t>
            </w:r>
          </w:p>
        </w:tc>
        <w:tc>
          <w:tcPr>
            <w:tcW w:w="1667" w:type="dxa"/>
            <w:vMerge/>
          </w:tcPr>
          <w:p w:rsidR="00B670A4" w:rsidRPr="006B28E8" w:rsidRDefault="00B670A4" w:rsidP="001910A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2" w:type="dxa"/>
          </w:tcPr>
          <w:p w:rsidR="00B670A4" w:rsidRPr="006B28E8" w:rsidRDefault="00B670A4" w:rsidP="001910A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8E8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B670A4" w:rsidRPr="006B28E8" w:rsidRDefault="00B670A4" w:rsidP="001910A6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670A4" w:rsidRPr="006B28E8" w:rsidRDefault="00B670A4" w:rsidP="001910A6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670A4" w:rsidRPr="006B28E8" w:rsidRDefault="00B670A4" w:rsidP="001910A6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670A4" w:rsidRPr="006B28E8" w:rsidRDefault="00B670A4" w:rsidP="001910A6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670A4" w:rsidRPr="006B28E8" w:rsidRDefault="00B670A4" w:rsidP="001910A6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670A4" w:rsidRPr="006B28E8" w:rsidRDefault="00B670A4" w:rsidP="001910A6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670A4" w:rsidRPr="006B28E8" w:rsidRDefault="00B670A4" w:rsidP="001910A6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B670A4" w:rsidRPr="006B28E8" w:rsidTr="00121A96">
        <w:trPr>
          <w:trHeight w:val="368"/>
        </w:trPr>
        <w:tc>
          <w:tcPr>
            <w:tcW w:w="4979" w:type="dxa"/>
            <w:vMerge w:val="restart"/>
          </w:tcPr>
          <w:p w:rsidR="00B670A4" w:rsidRPr="006B28E8" w:rsidRDefault="00B670A4" w:rsidP="005E5FF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Упражнение № 3</w:t>
            </w:r>
          </w:p>
          <w:p w:rsidR="00B670A4" w:rsidRPr="006B28E8" w:rsidRDefault="00B670A4" w:rsidP="00121A9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6B28E8">
              <w:rPr>
                <w:rFonts w:ascii="Times New Roman" w:hAnsi="Times New Roman"/>
                <w:bCs/>
                <w:sz w:val="28"/>
                <w:szCs w:val="28"/>
              </w:rPr>
              <w:t>Подготовка комбайна к работе для уборки зерновых культур.</w:t>
            </w:r>
          </w:p>
          <w:p w:rsidR="00B670A4" w:rsidRPr="006B28E8" w:rsidRDefault="00B670A4" w:rsidP="005E5FF2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072" w:type="dxa"/>
          </w:tcPr>
          <w:p w:rsidR="00B670A4" w:rsidRPr="006B28E8" w:rsidRDefault="00B670A4" w:rsidP="001910A6">
            <w:pPr>
              <w:rPr>
                <w:rFonts w:ascii="Times New Roman" w:hAnsi="Times New Roman"/>
                <w:sz w:val="28"/>
                <w:szCs w:val="28"/>
              </w:rPr>
            </w:pPr>
            <w:r w:rsidRPr="006B28E8">
              <w:rPr>
                <w:rFonts w:ascii="Times New Roman" w:hAnsi="Times New Roman"/>
                <w:sz w:val="28"/>
                <w:szCs w:val="28"/>
              </w:rPr>
              <w:t xml:space="preserve">Содержание: </w:t>
            </w:r>
          </w:p>
        </w:tc>
        <w:tc>
          <w:tcPr>
            <w:tcW w:w="1667" w:type="dxa"/>
            <w:vMerge w:val="restart"/>
          </w:tcPr>
          <w:p w:rsidR="00B670A4" w:rsidRPr="006B28E8" w:rsidRDefault="00B670A4" w:rsidP="001910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     6</w:t>
            </w:r>
          </w:p>
        </w:tc>
        <w:tc>
          <w:tcPr>
            <w:tcW w:w="912" w:type="dxa"/>
            <w:vMerge w:val="restart"/>
          </w:tcPr>
          <w:p w:rsidR="00B670A4" w:rsidRPr="006B28E8" w:rsidRDefault="00B670A4" w:rsidP="001910A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6B28E8">
              <w:rPr>
                <w:rFonts w:ascii="Times New Roman" w:hAnsi="Times New Roman"/>
                <w:bCs/>
                <w:sz w:val="28"/>
                <w:szCs w:val="28"/>
              </w:rPr>
              <w:t xml:space="preserve">     </w:t>
            </w:r>
          </w:p>
          <w:p w:rsidR="00B670A4" w:rsidRPr="006B28E8" w:rsidRDefault="00B670A4" w:rsidP="001910A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6B28E8">
              <w:rPr>
                <w:rFonts w:ascii="Times New Roman" w:hAnsi="Times New Roman"/>
                <w:bCs/>
                <w:sz w:val="28"/>
                <w:szCs w:val="28"/>
              </w:rPr>
              <w:t xml:space="preserve">   2</w:t>
            </w:r>
          </w:p>
        </w:tc>
      </w:tr>
      <w:tr w:rsidR="00B670A4" w:rsidRPr="006B28E8" w:rsidTr="00121A96">
        <w:trPr>
          <w:trHeight w:val="85"/>
        </w:trPr>
        <w:tc>
          <w:tcPr>
            <w:tcW w:w="4979" w:type="dxa"/>
            <w:vMerge/>
          </w:tcPr>
          <w:p w:rsidR="00B670A4" w:rsidRPr="006B28E8" w:rsidRDefault="00B670A4" w:rsidP="001910A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072" w:type="dxa"/>
          </w:tcPr>
          <w:p w:rsidR="00B670A4" w:rsidRPr="006B28E8" w:rsidRDefault="00B670A4" w:rsidP="001910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Инструктаж по ТБ. </w:t>
            </w:r>
            <w:r w:rsidRPr="006B28E8">
              <w:rPr>
                <w:rFonts w:ascii="Times New Roman" w:hAnsi="Times New Roman"/>
                <w:sz w:val="28"/>
                <w:szCs w:val="28"/>
              </w:rPr>
              <w:t>Провести ЕТО комбайна.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Провести профилактический осмотр. </w:t>
            </w:r>
            <w:r w:rsidRPr="006B28E8">
              <w:rPr>
                <w:rFonts w:ascii="Times New Roman" w:hAnsi="Times New Roman"/>
                <w:sz w:val="28"/>
                <w:szCs w:val="28"/>
              </w:rPr>
              <w:t>Провести регулировку комбайна для 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бот по уборки зерновых культур. </w:t>
            </w:r>
            <w:r w:rsidRPr="006B28E8">
              <w:rPr>
                <w:rFonts w:ascii="Times New Roman" w:hAnsi="Times New Roman"/>
                <w:sz w:val="28"/>
                <w:szCs w:val="28"/>
              </w:rPr>
              <w:t xml:space="preserve">Подготовить жатку комбайна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для уборки высокорослой пшеницы. Проверить комбайн в работе. </w:t>
            </w:r>
            <w:r w:rsidRPr="006B28E8">
              <w:rPr>
                <w:rFonts w:ascii="Times New Roman" w:hAnsi="Times New Roman"/>
                <w:sz w:val="28"/>
                <w:szCs w:val="28"/>
              </w:rPr>
              <w:t>Пост</w:t>
            </w:r>
            <w:r>
              <w:rPr>
                <w:rFonts w:ascii="Times New Roman" w:hAnsi="Times New Roman"/>
                <w:sz w:val="28"/>
                <w:szCs w:val="28"/>
              </w:rPr>
              <w:t>авить комбайн на место стоянки.</w:t>
            </w:r>
          </w:p>
          <w:p w:rsidR="00B670A4" w:rsidRPr="006B28E8" w:rsidRDefault="00B670A4" w:rsidP="001910A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dxa"/>
            <w:vMerge/>
          </w:tcPr>
          <w:p w:rsidR="00B670A4" w:rsidRPr="006B28E8" w:rsidRDefault="00B670A4" w:rsidP="001910A6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12" w:type="dxa"/>
            <w:vMerge/>
          </w:tcPr>
          <w:p w:rsidR="00B670A4" w:rsidRPr="006B28E8" w:rsidRDefault="00B670A4" w:rsidP="001910A6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B670A4" w:rsidRPr="006B28E8" w:rsidRDefault="00B670A4" w:rsidP="00BD26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670A4" w:rsidRPr="006B28E8" w:rsidRDefault="00B670A4" w:rsidP="00BD26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670A4" w:rsidRPr="006B28E8" w:rsidRDefault="00B670A4" w:rsidP="00A13D5A">
      <w:pPr>
        <w:rPr>
          <w:rFonts w:ascii="Times New Roman" w:hAnsi="Times New Roman"/>
          <w:b/>
          <w:sz w:val="28"/>
          <w:szCs w:val="28"/>
        </w:rPr>
      </w:pPr>
      <w:r w:rsidRPr="006B28E8">
        <w:rPr>
          <w:rFonts w:ascii="Times New Roman" w:hAnsi="Times New Roman"/>
          <w:b/>
          <w:sz w:val="28"/>
          <w:szCs w:val="28"/>
        </w:rPr>
        <w:t xml:space="preserve">4. </w:t>
      </w:r>
      <w:r w:rsidRPr="006B28E8">
        <w:rPr>
          <w:rFonts w:ascii="Times New Roman" w:hAnsi="Times New Roman"/>
          <w:b/>
          <w:sz w:val="28"/>
          <w:szCs w:val="28"/>
          <w:lang w:eastAsia="ru-RU"/>
        </w:rPr>
        <w:t xml:space="preserve">Условия реализации </w:t>
      </w:r>
      <w:r>
        <w:rPr>
          <w:rFonts w:ascii="Times New Roman" w:hAnsi="Times New Roman"/>
          <w:b/>
          <w:sz w:val="28"/>
          <w:szCs w:val="28"/>
        </w:rPr>
        <w:t>рабочей программы «Подготовка</w:t>
      </w:r>
      <w:r w:rsidRPr="006B28E8">
        <w:rPr>
          <w:rFonts w:ascii="Times New Roman" w:hAnsi="Times New Roman"/>
          <w:b/>
          <w:sz w:val="28"/>
          <w:szCs w:val="28"/>
        </w:rPr>
        <w:t xml:space="preserve"> машинотракторных агрегатов</w:t>
      </w:r>
      <w:r>
        <w:rPr>
          <w:rFonts w:ascii="Times New Roman" w:hAnsi="Times New Roman"/>
          <w:b/>
          <w:sz w:val="28"/>
          <w:szCs w:val="28"/>
        </w:rPr>
        <w:t xml:space="preserve"> к работе</w:t>
      </w:r>
      <w:r w:rsidRPr="006B28E8">
        <w:rPr>
          <w:rFonts w:ascii="Times New Roman" w:hAnsi="Times New Roman"/>
          <w:b/>
          <w:sz w:val="28"/>
          <w:szCs w:val="28"/>
        </w:rPr>
        <w:t xml:space="preserve"> (ЛПЗ)»</w:t>
      </w:r>
    </w:p>
    <w:p w:rsidR="00B670A4" w:rsidRPr="006B28E8" w:rsidRDefault="00B670A4" w:rsidP="00DA1FD1">
      <w:pPr>
        <w:pStyle w:val="NoSpacing"/>
        <w:rPr>
          <w:bCs/>
          <w:sz w:val="28"/>
          <w:szCs w:val="28"/>
        </w:rPr>
      </w:pPr>
      <w:r w:rsidRPr="006B28E8">
        <w:rPr>
          <w:sz w:val="28"/>
          <w:szCs w:val="28"/>
          <w:u w:val="single"/>
        </w:rPr>
        <w:br/>
      </w:r>
      <w:r w:rsidRPr="006B28E8">
        <w:rPr>
          <w:sz w:val="28"/>
          <w:szCs w:val="28"/>
        </w:rPr>
        <w:t>4.1.  Требования к минимальному материально-техническому обеспечению</w:t>
      </w:r>
      <w:r w:rsidRPr="006B28E8">
        <w:rPr>
          <w:sz w:val="28"/>
          <w:szCs w:val="28"/>
          <w:u w:val="single"/>
        </w:rPr>
        <w:t>.</w:t>
      </w:r>
      <w:r w:rsidRPr="006B28E8">
        <w:rPr>
          <w:sz w:val="28"/>
          <w:szCs w:val="28"/>
          <w:u w:val="single"/>
        </w:rPr>
        <w:br/>
      </w:r>
    </w:p>
    <w:p w:rsidR="00B670A4" w:rsidRPr="006B28E8" w:rsidRDefault="00B670A4" w:rsidP="00DA1FD1">
      <w:pPr>
        <w:jc w:val="both"/>
        <w:rPr>
          <w:rFonts w:ascii="Times New Roman" w:hAnsi="Times New Roman"/>
          <w:b/>
          <w:sz w:val="28"/>
          <w:szCs w:val="28"/>
        </w:rPr>
      </w:pPr>
      <w:r w:rsidRPr="006B28E8">
        <w:rPr>
          <w:rFonts w:ascii="Times New Roman" w:hAnsi="Times New Roman"/>
          <w:b/>
          <w:sz w:val="28"/>
          <w:szCs w:val="28"/>
        </w:rPr>
        <w:t>1.Оснащение:</w:t>
      </w:r>
    </w:p>
    <w:p w:rsidR="00B670A4" w:rsidRPr="006B28E8" w:rsidRDefault="00B670A4" w:rsidP="00581BA6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B28E8">
        <w:rPr>
          <w:rFonts w:ascii="Times New Roman" w:hAnsi="Times New Roman"/>
          <w:bCs/>
          <w:sz w:val="28"/>
          <w:szCs w:val="28"/>
        </w:rPr>
        <w:t xml:space="preserve">Автопарк </w:t>
      </w:r>
    </w:p>
    <w:p w:rsidR="00B670A4" w:rsidRPr="006B28E8" w:rsidRDefault="00B670A4" w:rsidP="00656696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Тракторный полигон</w:t>
      </w:r>
    </w:p>
    <w:p w:rsidR="00B670A4" w:rsidRDefault="00B670A4" w:rsidP="00DA1FD1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Слесарная мастерская </w:t>
      </w:r>
    </w:p>
    <w:p w:rsidR="00B670A4" w:rsidRDefault="00B670A4" w:rsidP="00DA1FD1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Пункт технического обслуживания</w:t>
      </w:r>
    </w:p>
    <w:p w:rsidR="00B670A4" w:rsidRPr="006B28E8" w:rsidRDefault="00B670A4" w:rsidP="00DA1FD1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Лаборатория тракторов и самоходных сельскохозяйственных машин</w:t>
      </w:r>
    </w:p>
    <w:p w:rsidR="00B670A4" w:rsidRPr="006B28E8" w:rsidRDefault="00B670A4" w:rsidP="00DA1FD1">
      <w:pPr>
        <w:jc w:val="both"/>
        <w:rPr>
          <w:rFonts w:ascii="Times New Roman" w:hAnsi="Times New Roman"/>
          <w:sz w:val="28"/>
          <w:szCs w:val="28"/>
        </w:rPr>
      </w:pPr>
    </w:p>
    <w:p w:rsidR="00B670A4" w:rsidRPr="006B28E8" w:rsidRDefault="00B670A4" w:rsidP="00DA1FD1">
      <w:pPr>
        <w:jc w:val="both"/>
        <w:rPr>
          <w:rFonts w:ascii="Times New Roman" w:hAnsi="Times New Roman"/>
          <w:b/>
          <w:sz w:val="28"/>
          <w:szCs w:val="28"/>
        </w:rPr>
      </w:pPr>
      <w:r w:rsidRPr="006B28E8">
        <w:rPr>
          <w:rFonts w:ascii="Times New Roman" w:hAnsi="Times New Roman"/>
          <w:b/>
          <w:sz w:val="28"/>
          <w:szCs w:val="28"/>
        </w:rPr>
        <w:t>2.Инструменты и приспособления.</w:t>
      </w:r>
    </w:p>
    <w:p w:rsidR="00B670A4" w:rsidRPr="005B64B3" w:rsidRDefault="00B670A4" w:rsidP="005B64B3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B28E8">
        <w:rPr>
          <w:rFonts w:ascii="Times New Roman" w:hAnsi="Times New Roman"/>
          <w:bCs/>
          <w:sz w:val="28"/>
          <w:szCs w:val="28"/>
        </w:rPr>
        <w:t>Комплект инструмента мастера наладчика.</w:t>
      </w:r>
    </w:p>
    <w:p w:rsidR="00B670A4" w:rsidRPr="006B28E8" w:rsidRDefault="00B670A4" w:rsidP="00581BA6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B28E8">
        <w:rPr>
          <w:rFonts w:ascii="Times New Roman" w:hAnsi="Times New Roman"/>
          <w:bCs/>
          <w:sz w:val="28"/>
          <w:szCs w:val="28"/>
        </w:rPr>
        <w:t>Набор съёмников.</w:t>
      </w:r>
    </w:p>
    <w:p w:rsidR="00B670A4" w:rsidRDefault="00B670A4" w:rsidP="005B64B3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B28E8">
        <w:rPr>
          <w:rFonts w:ascii="Times New Roman" w:hAnsi="Times New Roman"/>
          <w:bCs/>
          <w:sz w:val="28"/>
          <w:szCs w:val="28"/>
        </w:rPr>
        <w:t>Контрольно-измерительные приборы.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B670A4" w:rsidRPr="005B64B3" w:rsidRDefault="00B670A4" w:rsidP="005B64B3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B64B3">
        <w:rPr>
          <w:rFonts w:ascii="Tahoma" w:hAnsi="Tahoma" w:cs="Tahoma"/>
          <w:color w:val="000000"/>
          <w:sz w:val="27"/>
          <w:szCs w:val="27"/>
          <w:shd w:val="clear" w:color="auto" w:fill="FFFFFF"/>
        </w:rPr>
        <w:t>ящик для хранения обтирочного материал</w:t>
      </w:r>
      <w:r>
        <w:rPr>
          <w:rFonts w:ascii="Tahoma" w:hAnsi="Tahoma" w:cs="Tahoma"/>
          <w:color w:val="000000"/>
          <w:sz w:val="27"/>
          <w:szCs w:val="27"/>
          <w:shd w:val="clear" w:color="auto" w:fill="FFFFFF"/>
        </w:rPr>
        <w:t>а</w:t>
      </w:r>
      <w:r w:rsidRPr="005B64B3">
        <w:rPr>
          <w:rFonts w:ascii="Tahoma" w:hAnsi="Tahoma" w:cs="Tahoma"/>
          <w:color w:val="000000"/>
          <w:sz w:val="27"/>
          <w:szCs w:val="27"/>
          <w:shd w:val="clear" w:color="auto" w:fill="FFFFFF"/>
        </w:rPr>
        <w:t xml:space="preserve"> </w:t>
      </w:r>
    </w:p>
    <w:p w:rsidR="00B670A4" w:rsidRPr="005B64B3" w:rsidRDefault="00B670A4" w:rsidP="005B64B3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B64B3">
        <w:rPr>
          <w:rFonts w:ascii="Tahoma" w:hAnsi="Tahoma" w:cs="Tahoma"/>
          <w:color w:val="000000"/>
          <w:sz w:val="27"/>
          <w:szCs w:val="27"/>
          <w:shd w:val="clear" w:color="auto" w:fill="FFFFFF"/>
        </w:rPr>
        <w:t>шкаф для хранения одежды; противопожарный инвентарь</w:t>
      </w:r>
    </w:p>
    <w:p w:rsidR="00B670A4" w:rsidRPr="006B28E8" w:rsidRDefault="00B670A4" w:rsidP="00DA1FD1">
      <w:pPr>
        <w:jc w:val="both"/>
        <w:rPr>
          <w:rFonts w:ascii="Times New Roman" w:hAnsi="Times New Roman"/>
          <w:sz w:val="28"/>
          <w:szCs w:val="28"/>
        </w:rPr>
      </w:pPr>
    </w:p>
    <w:p w:rsidR="00B670A4" w:rsidRPr="006B28E8" w:rsidRDefault="00B670A4" w:rsidP="00DA1FD1">
      <w:pPr>
        <w:jc w:val="both"/>
        <w:rPr>
          <w:rFonts w:ascii="Times New Roman" w:hAnsi="Times New Roman"/>
          <w:b/>
          <w:sz w:val="28"/>
          <w:szCs w:val="28"/>
        </w:rPr>
      </w:pPr>
      <w:r w:rsidRPr="006B28E8">
        <w:rPr>
          <w:rFonts w:ascii="Times New Roman" w:hAnsi="Times New Roman"/>
          <w:b/>
          <w:sz w:val="28"/>
          <w:szCs w:val="28"/>
        </w:rPr>
        <w:t>3.Средства обучения.</w:t>
      </w:r>
    </w:p>
    <w:p w:rsidR="00B670A4" w:rsidRDefault="00B670A4" w:rsidP="00DA1FD1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B28E8">
        <w:rPr>
          <w:rFonts w:ascii="Times New Roman" w:hAnsi="Times New Roman"/>
          <w:bCs/>
          <w:sz w:val="28"/>
          <w:szCs w:val="28"/>
        </w:rPr>
        <w:t>Трактора (ДТ-75, МТЗ-80, Т-150к</w:t>
      </w:r>
      <w:r>
        <w:rPr>
          <w:rFonts w:ascii="Times New Roman" w:hAnsi="Times New Roman"/>
          <w:bCs/>
          <w:sz w:val="28"/>
          <w:szCs w:val="28"/>
        </w:rPr>
        <w:t xml:space="preserve">), </w:t>
      </w:r>
    </w:p>
    <w:p w:rsidR="00B670A4" w:rsidRPr="006B28E8" w:rsidRDefault="00B670A4" w:rsidP="00DA1FD1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Комбайн (Дон-1500Б</w:t>
      </w:r>
      <w:r w:rsidRPr="006B28E8">
        <w:rPr>
          <w:rFonts w:ascii="Times New Roman" w:hAnsi="Times New Roman"/>
          <w:bCs/>
          <w:sz w:val="28"/>
          <w:szCs w:val="28"/>
        </w:rPr>
        <w:t>),</w:t>
      </w:r>
    </w:p>
    <w:p w:rsidR="00B670A4" w:rsidRDefault="00B670A4" w:rsidP="00DA1FD1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B28E8">
        <w:rPr>
          <w:rFonts w:ascii="Times New Roman" w:hAnsi="Times New Roman"/>
          <w:bCs/>
          <w:sz w:val="28"/>
          <w:szCs w:val="28"/>
        </w:rPr>
        <w:t xml:space="preserve">Культиваторы КСО-4, </w:t>
      </w:r>
    </w:p>
    <w:p w:rsidR="00B670A4" w:rsidRPr="006B28E8" w:rsidRDefault="00B670A4" w:rsidP="00DA1FD1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B28E8">
        <w:rPr>
          <w:rFonts w:ascii="Times New Roman" w:hAnsi="Times New Roman"/>
          <w:bCs/>
          <w:sz w:val="28"/>
          <w:szCs w:val="28"/>
        </w:rPr>
        <w:t>Культиваторы КРН-5.6</w:t>
      </w:r>
    </w:p>
    <w:p w:rsidR="00B670A4" w:rsidRDefault="00B670A4" w:rsidP="00DA1FD1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B28E8">
        <w:rPr>
          <w:rFonts w:ascii="Times New Roman" w:hAnsi="Times New Roman"/>
          <w:bCs/>
          <w:sz w:val="28"/>
          <w:szCs w:val="28"/>
        </w:rPr>
        <w:t>Сеялки СЗЛ-3</w:t>
      </w:r>
      <w:r>
        <w:rPr>
          <w:rFonts w:ascii="Times New Roman" w:hAnsi="Times New Roman"/>
          <w:bCs/>
          <w:sz w:val="28"/>
          <w:szCs w:val="28"/>
        </w:rPr>
        <w:t>.6</w:t>
      </w:r>
    </w:p>
    <w:p w:rsidR="00B670A4" w:rsidRPr="006B28E8" w:rsidRDefault="00B670A4" w:rsidP="00DA1FD1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B28E8">
        <w:rPr>
          <w:rFonts w:ascii="Times New Roman" w:hAnsi="Times New Roman"/>
          <w:bCs/>
          <w:sz w:val="28"/>
          <w:szCs w:val="28"/>
        </w:rPr>
        <w:t>Сеялки, СУПН-5.6</w:t>
      </w:r>
    </w:p>
    <w:p w:rsidR="00B670A4" w:rsidRPr="006B28E8" w:rsidRDefault="00B670A4" w:rsidP="00DA1FD1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B28E8">
        <w:rPr>
          <w:rFonts w:ascii="Times New Roman" w:hAnsi="Times New Roman"/>
          <w:bCs/>
          <w:sz w:val="28"/>
          <w:szCs w:val="28"/>
        </w:rPr>
        <w:t>Разбрасыватель мин. удобрений НРУ-4.</w:t>
      </w:r>
    </w:p>
    <w:p w:rsidR="00B670A4" w:rsidRPr="005B64B3" w:rsidRDefault="00B670A4" w:rsidP="00581BA6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28E8">
        <w:rPr>
          <w:rFonts w:ascii="Times New Roman" w:hAnsi="Times New Roman"/>
          <w:bCs/>
          <w:sz w:val="28"/>
          <w:szCs w:val="28"/>
        </w:rPr>
        <w:t xml:space="preserve"> Плуг ПН-4-35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B670A4" w:rsidRPr="00101B99" w:rsidRDefault="00B670A4" w:rsidP="00581BA6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Борона зубчатая тяжелая. БЗТ-1</w:t>
      </w:r>
    </w:p>
    <w:p w:rsidR="00B670A4" w:rsidRPr="00CA22D8" w:rsidRDefault="00B670A4" w:rsidP="00581BA6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Опрыскиватель для внесения ядохимикатов. ОП-800</w:t>
      </w:r>
    </w:p>
    <w:p w:rsidR="00B670A4" w:rsidRPr="00CA22D8" w:rsidRDefault="00B670A4" w:rsidP="005B64B3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B670A4" w:rsidRPr="006B28E8" w:rsidRDefault="00B670A4" w:rsidP="00DA1FD1">
      <w:pPr>
        <w:numPr>
          <w:ilvl w:val="1"/>
          <w:numId w:val="3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B28E8">
        <w:rPr>
          <w:rFonts w:ascii="Times New Roman" w:hAnsi="Times New Roman"/>
          <w:b/>
          <w:bCs/>
          <w:sz w:val="28"/>
          <w:szCs w:val="28"/>
        </w:rPr>
        <w:t>Общие требования к организации образовательного процесса.</w:t>
      </w:r>
    </w:p>
    <w:p w:rsidR="00B670A4" w:rsidRPr="001E5B82" w:rsidRDefault="00B670A4" w:rsidP="002B243C">
      <w:pPr>
        <w:rPr>
          <w:rFonts w:ascii="Times New Roman" w:hAnsi="Times New Roman"/>
          <w:bCs/>
          <w:color w:val="000000"/>
          <w:sz w:val="28"/>
          <w:szCs w:val="28"/>
        </w:rPr>
      </w:pPr>
      <w:r w:rsidRPr="001E5B82">
        <w:rPr>
          <w:rFonts w:ascii="Times New Roman" w:hAnsi="Times New Roman"/>
          <w:bCs/>
          <w:color w:val="000000"/>
          <w:sz w:val="28"/>
          <w:szCs w:val="28"/>
          <w:lang w:eastAsia="ru-RU"/>
        </w:rPr>
        <w:t>Подготовка машинотракторного агрегата (МТА) к работе проводится в дни, отведенных для лабораторно-практических занятий по МДК 01.02,</w:t>
      </w:r>
      <w:r w:rsidRPr="001E5B82">
        <w:rPr>
          <w:rFonts w:ascii="Times New Roman" w:hAnsi="Times New Roman"/>
          <w:bCs/>
          <w:color w:val="000000"/>
          <w:sz w:val="28"/>
          <w:szCs w:val="28"/>
        </w:rPr>
        <w:t xml:space="preserve"> таким образом, что группа делится на 5 звеньев, из которых 4 звена работают с преподавателем, а одно звено работает с мастером, согласно утвержденного графика.</w:t>
      </w:r>
    </w:p>
    <w:p w:rsidR="00B670A4" w:rsidRDefault="00B670A4" w:rsidP="0096350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B670A4" w:rsidRDefault="00B670A4" w:rsidP="0096350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B670A4" w:rsidRDefault="00B670A4" w:rsidP="0096350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B670A4" w:rsidRPr="006B28E8" w:rsidRDefault="00B670A4" w:rsidP="0096350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B670A4" w:rsidRPr="001E5B82" w:rsidRDefault="00B670A4" w:rsidP="00DA1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B670A4" w:rsidRPr="006B28E8" w:rsidRDefault="00B670A4" w:rsidP="00DA1FD1">
      <w:pPr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B28E8">
        <w:rPr>
          <w:rFonts w:ascii="Times New Roman" w:hAnsi="Times New Roman"/>
          <w:b/>
          <w:bCs/>
          <w:sz w:val="28"/>
          <w:szCs w:val="28"/>
        </w:rPr>
        <w:t>4.3 Кадровое обеспечение образовательного процесса.</w:t>
      </w:r>
    </w:p>
    <w:p w:rsidR="00B670A4" w:rsidRPr="006B28E8" w:rsidRDefault="00B670A4" w:rsidP="00315240">
      <w:pPr>
        <w:pStyle w:val="NoSpacing"/>
        <w:rPr>
          <w:rStyle w:val="Strong"/>
          <w:bCs/>
          <w:sz w:val="28"/>
          <w:szCs w:val="28"/>
        </w:rPr>
      </w:pPr>
      <w:r w:rsidRPr="006B28E8">
        <w:rPr>
          <w:sz w:val="28"/>
          <w:szCs w:val="28"/>
        </w:rPr>
        <w:br/>
      </w:r>
      <w:r w:rsidRPr="006B28E8">
        <w:rPr>
          <w:rStyle w:val="Strong"/>
          <w:b w:val="0"/>
          <w:bCs/>
          <w:sz w:val="28"/>
          <w:szCs w:val="28"/>
        </w:rPr>
        <w:t>Мастера производственного обучения, осуществляющие руководство</w:t>
      </w:r>
      <w:r>
        <w:rPr>
          <w:rStyle w:val="Strong"/>
          <w:b w:val="0"/>
          <w:bCs/>
          <w:sz w:val="28"/>
          <w:szCs w:val="28"/>
        </w:rPr>
        <w:t xml:space="preserve"> обучающихся</w:t>
      </w:r>
      <w:r w:rsidRPr="006B28E8">
        <w:rPr>
          <w:rStyle w:val="Strong"/>
          <w:b w:val="0"/>
          <w:bCs/>
          <w:sz w:val="28"/>
          <w:szCs w:val="28"/>
        </w:rPr>
        <w:t>, должны иметь квалификационный разряд по профессии на 1-2 разряда выше, чем предусматривает квалификация выпускника, высшее или среднее профессиональное образование по профилю профессии, проходить обязательную стажировку в профильных организациях не реже 1-го раза в 3 года.</w:t>
      </w:r>
    </w:p>
    <w:p w:rsidR="00B670A4" w:rsidRPr="006B28E8" w:rsidRDefault="00B670A4" w:rsidP="00DA1FD1">
      <w:pPr>
        <w:rPr>
          <w:rFonts w:ascii="Times New Roman" w:hAnsi="Times New Roman"/>
          <w:sz w:val="28"/>
          <w:szCs w:val="28"/>
        </w:rPr>
      </w:pPr>
    </w:p>
    <w:p w:rsidR="00B670A4" w:rsidRPr="006B28E8" w:rsidRDefault="00B670A4" w:rsidP="00DA1FD1">
      <w:pPr>
        <w:rPr>
          <w:rFonts w:ascii="Times New Roman" w:hAnsi="Times New Roman"/>
          <w:b/>
          <w:bCs/>
          <w:sz w:val="28"/>
          <w:szCs w:val="28"/>
        </w:rPr>
      </w:pPr>
      <w:r w:rsidRPr="006B28E8">
        <w:rPr>
          <w:rFonts w:ascii="Times New Roman" w:hAnsi="Times New Roman"/>
          <w:b/>
          <w:bCs/>
          <w:sz w:val="28"/>
          <w:szCs w:val="28"/>
        </w:rPr>
        <w:t>4.4 Информационное обеспечение.</w:t>
      </w:r>
    </w:p>
    <w:p w:rsidR="00B670A4" w:rsidRPr="006B28E8" w:rsidRDefault="00B670A4" w:rsidP="00DA1FD1">
      <w:pPr>
        <w:rPr>
          <w:rFonts w:ascii="Times New Roman" w:hAnsi="Times New Roman"/>
          <w:b/>
          <w:bCs/>
          <w:sz w:val="28"/>
          <w:szCs w:val="28"/>
        </w:rPr>
      </w:pPr>
    </w:p>
    <w:p w:rsidR="00B670A4" w:rsidRPr="006B28E8" w:rsidRDefault="00B670A4" w:rsidP="00DA1FD1">
      <w:pPr>
        <w:rPr>
          <w:rFonts w:ascii="Times New Roman" w:hAnsi="Times New Roman"/>
          <w:bCs/>
          <w:sz w:val="28"/>
          <w:szCs w:val="28"/>
          <w:u w:val="single"/>
        </w:rPr>
      </w:pPr>
      <w:r w:rsidRPr="006B28E8">
        <w:rPr>
          <w:rFonts w:ascii="Times New Roman" w:hAnsi="Times New Roman"/>
          <w:bCs/>
          <w:sz w:val="28"/>
          <w:szCs w:val="28"/>
        </w:rPr>
        <w:t xml:space="preserve">         Перечень рекомендуемых учебных изданий, Интернет-ресурсов, дополнительной литературы.</w:t>
      </w:r>
      <w:r w:rsidRPr="006B28E8">
        <w:rPr>
          <w:rFonts w:ascii="Times New Roman" w:hAnsi="Times New Roman"/>
          <w:bCs/>
          <w:sz w:val="28"/>
          <w:szCs w:val="28"/>
        </w:rPr>
        <w:br/>
      </w:r>
      <w:r w:rsidRPr="006B28E8">
        <w:rPr>
          <w:rFonts w:ascii="Times New Roman" w:hAnsi="Times New Roman"/>
          <w:bCs/>
          <w:sz w:val="28"/>
          <w:szCs w:val="28"/>
          <w:u w:val="single"/>
        </w:rPr>
        <w:t>Основные источники:</w:t>
      </w:r>
    </w:p>
    <w:p w:rsidR="00B670A4" w:rsidRPr="006B28E8" w:rsidRDefault="00B670A4" w:rsidP="00581BA6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B28E8">
        <w:rPr>
          <w:rFonts w:ascii="Times New Roman" w:hAnsi="Times New Roman"/>
          <w:bCs/>
          <w:sz w:val="28"/>
          <w:szCs w:val="28"/>
        </w:rPr>
        <w:t>Устинов А. Н. - Сельскохозяйственные машины</w:t>
      </w:r>
    </w:p>
    <w:p w:rsidR="00B670A4" w:rsidRPr="006B28E8" w:rsidRDefault="00B670A4" w:rsidP="00DA1FD1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B28E8">
        <w:rPr>
          <w:rFonts w:ascii="Times New Roman" w:hAnsi="Times New Roman"/>
          <w:bCs/>
          <w:sz w:val="28"/>
          <w:szCs w:val="28"/>
        </w:rPr>
        <w:t xml:space="preserve"> Верещагин Н. И. – Технология механизированных работ в растениеводстве</w:t>
      </w:r>
    </w:p>
    <w:p w:rsidR="00B670A4" w:rsidRPr="006B28E8" w:rsidRDefault="00B670A4" w:rsidP="00DA1FD1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B28E8">
        <w:rPr>
          <w:rFonts w:ascii="Times New Roman" w:hAnsi="Times New Roman"/>
          <w:bCs/>
          <w:sz w:val="28"/>
          <w:szCs w:val="28"/>
        </w:rPr>
        <w:t>Пучин Е. А. – Техническое обслуживание и ремонт тракторов</w:t>
      </w:r>
    </w:p>
    <w:p w:rsidR="00B670A4" w:rsidRPr="006B28E8" w:rsidRDefault="00B670A4" w:rsidP="00581BA6">
      <w:pPr>
        <w:spacing w:after="0" w:line="240" w:lineRule="auto"/>
        <w:ind w:left="720"/>
        <w:jc w:val="both"/>
        <w:rPr>
          <w:rFonts w:ascii="Times New Roman" w:hAnsi="Times New Roman"/>
          <w:bCs/>
          <w:sz w:val="28"/>
          <w:szCs w:val="28"/>
        </w:rPr>
      </w:pPr>
    </w:p>
    <w:p w:rsidR="00B670A4" w:rsidRPr="006B28E8" w:rsidRDefault="00B670A4" w:rsidP="00E615A7">
      <w:pPr>
        <w:rPr>
          <w:rFonts w:ascii="Times New Roman" w:hAnsi="Times New Roman"/>
          <w:bCs/>
          <w:sz w:val="28"/>
          <w:szCs w:val="28"/>
          <w:u w:val="single"/>
        </w:rPr>
      </w:pPr>
      <w:r w:rsidRPr="006B28E8">
        <w:rPr>
          <w:rFonts w:ascii="Times New Roman" w:hAnsi="Times New Roman"/>
          <w:bCs/>
          <w:sz w:val="28"/>
          <w:szCs w:val="28"/>
          <w:u w:val="single"/>
        </w:rPr>
        <w:t>Дополнительные источники:</w:t>
      </w:r>
    </w:p>
    <w:p w:rsidR="00B670A4" w:rsidRPr="006B28E8" w:rsidRDefault="00B670A4" w:rsidP="00DA1FD1">
      <w:pPr>
        <w:numPr>
          <w:ilvl w:val="0"/>
          <w:numId w:val="34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B28E8">
        <w:rPr>
          <w:rFonts w:ascii="Times New Roman" w:hAnsi="Times New Roman"/>
          <w:bCs/>
          <w:sz w:val="28"/>
          <w:szCs w:val="28"/>
        </w:rPr>
        <w:t>Семенов В.М.- Нестандартный инструмент для разборочных работ.</w:t>
      </w:r>
    </w:p>
    <w:p w:rsidR="00B670A4" w:rsidRPr="006B28E8" w:rsidRDefault="00B670A4" w:rsidP="00DA1FD1">
      <w:pPr>
        <w:numPr>
          <w:ilvl w:val="0"/>
          <w:numId w:val="34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B28E8">
        <w:rPr>
          <w:rFonts w:ascii="Times New Roman" w:hAnsi="Times New Roman"/>
          <w:bCs/>
          <w:sz w:val="28"/>
          <w:szCs w:val="28"/>
        </w:rPr>
        <w:t>Муравьев Л. М.- Пособие сельскому механизатору.</w:t>
      </w:r>
    </w:p>
    <w:p w:rsidR="00B670A4" w:rsidRDefault="00B670A4" w:rsidP="00DA1FD1">
      <w:pPr>
        <w:numPr>
          <w:ilvl w:val="0"/>
          <w:numId w:val="34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B28E8">
        <w:rPr>
          <w:rFonts w:ascii="Times New Roman" w:hAnsi="Times New Roman"/>
          <w:bCs/>
          <w:sz w:val="28"/>
          <w:szCs w:val="28"/>
        </w:rPr>
        <w:t>Методические разработки мастеров.</w:t>
      </w:r>
    </w:p>
    <w:p w:rsidR="00B670A4" w:rsidRDefault="00B670A4" w:rsidP="00DA1FD1">
      <w:pPr>
        <w:numPr>
          <w:ilvl w:val="0"/>
          <w:numId w:val="34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Интернет ресурсы.</w:t>
      </w:r>
    </w:p>
    <w:p w:rsidR="00B670A4" w:rsidRPr="00415C3C" w:rsidRDefault="00B670A4" w:rsidP="00836F3A">
      <w:pPr>
        <w:pStyle w:val="ListParagraph"/>
        <w:shd w:val="clear" w:color="auto" w:fill="FFFFFF"/>
        <w:spacing w:line="255" w:lineRule="atLeast"/>
        <w:ind w:left="360"/>
        <w:textAlignment w:val="top"/>
        <w:rPr>
          <w:rFonts w:ascii="Times New Roman" w:hAnsi="Times New Roman"/>
          <w:sz w:val="28"/>
          <w:szCs w:val="28"/>
          <w:lang w:eastAsia="ru-RU"/>
        </w:rPr>
      </w:pPr>
      <w:hyperlink r:id="rId10" w:history="1">
        <w:r w:rsidRPr="00415C3C">
          <w:rPr>
            <w:rStyle w:val="Hyperlink"/>
            <w:rFonts w:ascii="Times New Roman" w:hAnsi="Times New Roman"/>
            <w:bCs/>
            <w:color w:val="auto"/>
            <w:sz w:val="28"/>
            <w:szCs w:val="28"/>
            <w:lang w:eastAsia="ru-RU"/>
          </w:rPr>
          <w:t>http://traktor-zapchast.ru/rukovodstvo-po-kspluatatcii-mtz-80-82-1</w:t>
        </w:r>
      </w:hyperlink>
    </w:p>
    <w:p w:rsidR="00B670A4" w:rsidRPr="00415C3C" w:rsidRDefault="00B670A4" w:rsidP="00836F3A">
      <w:pPr>
        <w:pStyle w:val="ListParagraph"/>
        <w:shd w:val="clear" w:color="auto" w:fill="FFFFFF"/>
        <w:spacing w:after="0" w:line="255" w:lineRule="atLeast"/>
        <w:ind w:left="345"/>
        <w:textAlignment w:val="top"/>
        <w:rPr>
          <w:rFonts w:ascii="Times New Roman" w:hAnsi="Times New Roman"/>
          <w:sz w:val="28"/>
          <w:szCs w:val="28"/>
          <w:lang w:eastAsia="ru-RU"/>
        </w:rPr>
      </w:pPr>
      <w:r w:rsidRPr="00415C3C">
        <w:t xml:space="preserve"> </w:t>
      </w:r>
      <w:hyperlink r:id="rId11" w:history="1">
        <w:r w:rsidRPr="00415C3C">
          <w:rPr>
            <w:rStyle w:val="Hyperlink"/>
            <w:rFonts w:ascii="Times New Roman" w:hAnsi="Times New Roman"/>
            <w:bCs/>
            <w:color w:val="auto"/>
            <w:sz w:val="28"/>
            <w:szCs w:val="28"/>
            <w:lang w:eastAsia="ru-RU"/>
          </w:rPr>
          <w:t>http://miramgro.co</w:t>
        </w:r>
      </w:hyperlink>
      <w:r w:rsidRPr="00415C3C">
        <w:rPr>
          <w:rFonts w:ascii="Times New Roman" w:hAnsi="Times New Roman"/>
          <w:bCs/>
          <w:sz w:val="28"/>
          <w:szCs w:val="28"/>
          <w:lang w:eastAsia="ru-RU"/>
        </w:rPr>
        <w:t xml:space="preserve"> Трактора ХТЗ</w:t>
      </w:r>
      <w:r w:rsidRPr="00415C3C">
        <w:rPr>
          <w:rFonts w:ascii="Times New Roman" w:hAnsi="Times New Roman"/>
          <w:sz w:val="28"/>
          <w:szCs w:val="28"/>
          <w:lang w:eastAsia="ru-RU"/>
        </w:rPr>
        <w:t>-</w:t>
      </w:r>
      <w:r w:rsidRPr="00415C3C">
        <w:rPr>
          <w:rFonts w:ascii="Times New Roman" w:hAnsi="Times New Roman"/>
          <w:bCs/>
          <w:sz w:val="28"/>
          <w:szCs w:val="28"/>
          <w:lang w:eastAsia="ru-RU"/>
        </w:rPr>
        <w:t>150К</w:t>
      </w:r>
      <w:r w:rsidRPr="00415C3C">
        <w:rPr>
          <w:rFonts w:ascii="Times New Roman" w:hAnsi="Times New Roman"/>
          <w:sz w:val="28"/>
          <w:szCs w:val="28"/>
          <w:lang w:eastAsia="ru-RU"/>
        </w:rPr>
        <w:t>-</w:t>
      </w:r>
      <w:r w:rsidRPr="00415C3C">
        <w:rPr>
          <w:rFonts w:ascii="Times New Roman" w:hAnsi="Times New Roman"/>
          <w:bCs/>
          <w:sz w:val="28"/>
          <w:szCs w:val="28"/>
          <w:lang w:eastAsia="ru-RU"/>
        </w:rPr>
        <w:t>09</w:t>
      </w:r>
      <w:r w:rsidRPr="00415C3C">
        <w:rPr>
          <w:rFonts w:ascii="Times New Roman" w:hAnsi="Times New Roman"/>
          <w:sz w:val="28"/>
          <w:szCs w:val="28"/>
          <w:lang w:eastAsia="ru-RU"/>
        </w:rPr>
        <w:t>, </w:t>
      </w:r>
      <w:r w:rsidRPr="00415C3C">
        <w:rPr>
          <w:rFonts w:ascii="Times New Roman" w:hAnsi="Times New Roman"/>
          <w:bCs/>
          <w:sz w:val="28"/>
          <w:szCs w:val="28"/>
          <w:lang w:eastAsia="ru-RU"/>
        </w:rPr>
        <w:t>сМХ</w:t>
      </w:r>
    </w:p>
    <w:p w:rsidR="00B670A4" w:rsidRPr="00415C3C" w:rsidRDefault="00B670A4" w:rsidP="00836F3A">
      <w:pPr>
        <w:pStyle w:val="ListParagraph"/>
        <w:shd w:val="clear" w:color="auto" w:fill="FFFFFF"/>
        <w:spacing w:after="0" w:line="255" w:lineRule="atLeast"/>
        <w:ind w:left="0"/>
        <w:textAlignment w:val="top"/>
        <w:rPr>
          <w:rFonts w:ascii="Times New Roman" w:hAnsi="Times New Roman"/>
          <w:bCs/>
          <w:sz w:val="28"/>
          <w:szCs w:val="28"/>
          <w:lang w:eastAsia="ru-RU"/>
        </w:rPr>
      </w:pPr>
      <w:r w:rsidRPr="00415C3C">
        <w:t xml:space="preserve">        </w:t>
      </w:r>
      <w:hyperlink r:id="rId12" w:history="1">
        <w:r w:rsidRPr="00415C3C">
          <w:rPr>
            <w:rStyle w:val="Hyperlink"/>
            <w:rFonts w:ascii="Times New Roman" w:hAnsi="Times New Roman"/>
            <w:bCs/>
            <w:color w:val="auto"/>
            <w:sz w:val="28"/>
            <w:szCs w:val="28"/>
            <w:lang w:eastAsia="ru-RU"/>
          </w:rPr>
          <w:t>http://bookre.org/reader?file</w:t>
        </w:r>
      </w:hyperlink>
      <w:r w:rsidRPr="00415C3C">
        <w:rPr>
          <w:rFonts w:ascii="Times New Roman" w:hAnsi="Times New Roman"/>
          <w:bCs/>
          <w:sz w:val="28"/>
          <w:szCs w:val="28"/>
          <w:lang w:eastAsia="ru-RU"/>
        </w:rPr>
        <w:t>= Агромаш</w:t>
      </w:r>
    </w:p>
    <w:p w:rsidR="00B670A4" w:rsidRPr="00415C3C" w:rsidRDefault="00B670A4" w:rsidP="00836F3A">
      <w:pPr>
        <w:pStyle w:val="ListParagraph"/>
        <w:shd w:val="clear" w:color="auto" w:fill="FFFFFF"/>
        <w:spacing w:after="0" w:line="255" w:lineRule="atLeast"/>
        <w:ind w:left="0"/>
        <w:textAlignment w:val="top"/>
        <w:rPr>
          <w:rFonts w:ascii="Times New Roman" w:hAnsi="Times New Roman"/>
          <w:sz w:val="28"/>
          <w:szCs w:val="28"/>
          <w:lang w:eastAsia="ru-RU"/>
        </w:rPr>
      </w:pPr>
      <w:r w:rsidRPr="00415C3C">
        <w:t xml:space="preserve">        </w:t>
      </w:r>
      <w:hyperlink r:id="rId13" w:history="1">
        <w:r w:rsidRPr="00415C3C">
          <w:rPr>
            <w:rStyle w:val="Hyperlink"/>
            <w:rFonts w:ascii="Times New Roman" w:hAnsi="Times New Roman"/>
            <w:color w:val="auto"/>
            <w:sz w:val="28"/>
            <w:szCs w:val="28"/>
            <w:lang w:eastAsia="ru-RU"/>
          </w:rPr>
          <w:t>http://sistemamis.ru/protocols/bd/ch3200.doc</w:t>
        </w:r>
      </w:hyperlink>
      <w:r w:rsidRPr="00415C3C">
        <w:rPr>
          <w:rFonts w:ascii="Times New Roman" w:hAnsi="Times New Roman"/>
          <w:sz w:val="28"/>
          <w:szCs w:val="28"/>
          <w:lang w:eastAsia="ru-RU"/>
        </w:rPr>
        <w:t xml:space="preserve"> Комбайн "</w:t>
      </w:r>
      <w:r w:rsidRPr="00415C3C">
        <w:rPr>
          <w:rFonts w:ascii="Times New Roman" w:hAnsi="Times New Roman"/>
          <w:bCs/>
          <w:sz w:val="28"/>
          <w:szCs w:val="28"/>
          <w:lang w:eastAsia="ru-RU"/>
        </w:rPr>
        <w:t>ДОН</w:t>
      </w:r>
      <w:r w:rsidRPr="00415C3C">
        <w:rPr>
          <w:rFonts w:ascii="Times New Roman" w:hAnsi="Times New Roman"/>
          <w:sz w:val="28"/>
          <w:szCs w:val="28"/>
          <w:lang w:eastAsia="ru-RU"/>
        </w:rPr>
        <w:t>-</w:t>
      </w:r>
      <w:r w:rsidRPr="00415C3C">
        <w:rPr>
          <w:rFonts w:ascii="Times New Roman" w:hAnsi="Times New Roman"/>
          <w:bCs/>
          <w:sz w:val="28"/>
          <w:szCs w:val="28"/>
          <w:lang w:eastAsia="ru-RU"/>
        </w:rPr>
        <w:t>1500Б</w:t>
      </w:r>
      <w:r w:rsidRPr="00415C3C">
        <w:rPr>
          <w:rFonts w:ascii="Times New Roman" w:hAnsi="Times New Roman"/>
          <w:sz w:val="28"/>
          <w:szCs w:val="28"/>
          <w:lang w:eastAsia="ru-RU"/>
        </w:rPr>
        <w:t>"</w:t>
      </w:r>
    </w:p>
    <w:p w:rsidR="00B670A4" w:rsidRPr="00415C3C" w:rsidRDefault="00B670A4" w:rsidP="00836F3A"/>
    <w:p w:rsidR="00B670A4" w:rsidRPr="00B0128F" w:rsidRDefault="00B670A4" w:rsidP="002E210F">
      <w:pPr>
        <w:spacing w:after="0" w:line="240" w:lineRule="auto"/>
        <w:ind w:left="360"/>
        <w:rPr>
          <w:rFonts w:ascii="Times New Roman" w:hAnsi="Times New Roman"/>
          <w:bCs/>
          <w:sz w:val="28"/>
          <w:szCs w:val="28"/>
        </w:rPr>
      </w:pPr>
    </w:p>
    <w:p w:rsidR="00B670A4" w:rsidRDefault="00B670A4" w:rsidP="00A13D5A">
      <w:pPr>
        <w:rPr>
          <w:rFonts w:ascii="Times New Roman" w:hAnsi="Times New Roman"/>
          <w:b/>
          <w:bCs/>
          <w:sz w:val="20"/>
          <w:szCs w:val="20"/>
        </w:rPr>
      </w:pPr>
    </w:p>
    <w:p w:rsidR="00B670A4" w:rsidRDefault="00B670A4" w:rsidP="00A13D5A">
      <w:pPr>
        <w:rPr>
          <w:rFonts w:ascii="Times New Roman" w:hAnsi="Times New Roman"/>
          <w:b/>
          <w:bCs/>
          <w:sz w:val="20"/>
          <w:szCs w:val="20"/>
        </w:rPr>
      </w:pPr>
    </w:p>
    <w:p w:rsidR="00B670A4" w:rsidRPr="002E210F" w:rsidRDefault="00B670A4" w:rsidP="00A13D5A">
      <w:pPr>
        <w:rPr>
          <w:rFonts w:ascii="Times New Roman" w:hAnsi="Times New Roman"/>
          <w:b/>
          <w:bCs/>
          <w:sz w:val="28"/>
          <w:szCs w:val="28"/>
        </w:rPr>
      </w:pPr>
      <w:r w:rsidRPr="002E210F">
        <w:rPr>
          <w:rFonts w:ascii="Times New Roman" w:hAnsi="Times New Roman"/>
          <w:b/>
          <w:bCs/>
          <w:sz w:val="28"/>
          <w:szCs w:val="28"/>
        </w:rPr>
        <w:t>5. КОНТРОЛЬ И ОЦЕНКА РЕЗУЛЬТАТОВ ОСВОЕНИЯ ПРОГРАММЫ УЧЕБНОЙ ПРАКТИКИ</w:t>
      </w:r>
    </w:p>
    <w:p w:rsidR="00B670A4" w:rsidRPr="006B28E8" w:rsidRDefault="00B670A4" w:rsidP="00A5779F">
      <w:pPr>
        <w:rPr>
          <w:rFonts w:ascii="Times New Roman" w:hAnsi="Times New Roman"/>
          <w:i/>
          <w:sz w:val="28"/>
          <w:szCs w:val="28"/>
        </w:rPr>
      </w:pPr>
      <w:r w:rsidRPr="006B28E8">
        <w:rPr>
          <w:rFonts w:ascii="Times New Roman" w:hAnsi="Times New Roman"/>
          <w:bCs/>
          <w:sz w:val="28"/>
          <w:szCs w:val="28"/>
        </w:rPr>
        <w:t> </w:t>
      </w:r>
      <w:r w:rsidRPr="00B0128F">
        <w:rPr>
          <w:rFonts w:ascii="Times New Roman" w:hAnsi="Times New Roman"/>
          <w:bCs/>
          <w:sz w:val="28"/>
          <w:szCs w:val="28"/>
        </w:rPr>
        <w:t xml:space="preserve">Контроль и оценка результатов освоения </w:t>
      </w:r>
      <w:r w:rsidRPr="006B28E8">
        <w:rPr>
          <w:rFonts w:ascii="Times New Roman" w:hAnsi="Times New Roman"/>
          <w:bCs/>
          <w:sz w:val="28"/>
          <w:szCs w:val="28"/>
          <w:lang w:eastAsia="ru-RU"/>
        </w:rPr>
        <w:t xml:space="preserve">рабочей программы </w:t>
      </w:r>
      <w:r>
        <w:rPr>
          <w:rFonts w:ascii="Times New Roman" w:hAnsi="Times New Roman"/>
          <w:sz w:val="28"/>
          <w:szCs w:val="28"/>
        </w:rPr>
        <w:t>«Подготовка</w:t>
      </w:r>
      <w:r w:rsidRPr="006B28E8">
        <w:rPr>
          <w:rFonts w:ascii="Times New Roman" w:hAnsi="Times New Roman"/>
          <w:sz w:val="28"/>
          <w:szCs w:val="28"/>
        </w:rPr>
        <w:t xml:space="preserve"> машинотракторных агрегатов (ЛПЗ)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128F">
        <w:rPr>
          <w:rFonts w:ascii="Times New Roman" w:hAnsi="Times New Roman"/>
          <w:bCs/>
          <w:sz w:val="28"/>
          <w:szCs w:val="28"/>
        </w:rPr>
        <w:t>осуще</w:t>
      </w:r>
      <w:r>
        <w:rPr>
          <w:rFonts w:ascii="Times New Roman" w:hAnsi="Times New Roman"/>
          <w:bCs/>
          <w:sz w:val="28"/>
          <w:szCs w:val="28"/>
        </w:rPr>
        <w:t>ствляется мастером производственного обучения</w:t>
      </w:r>
      <w:r w:rsidRPr="00B0128F">
        <w:rPr>
          <w:rFonts w:ascii="Times New Roman" w:hAnsi="Times New Roman"/>
          <w:bCs/>
          <w:sz w:val="28"/>
          <w:szCs w:val="28"/>
        </w:rPr>
        <w:t xml:space="preserve"> в процессе проведения уч</w:t>
      </w:r>
      <w:r>
        <w:rPr>
          <w:rFonts w:ascii="Times New Roman" w:hAnsi="Times New Roman"/>
          <w:bCs/>
          <w:sz w:val="28"/>
          <w:szCs w:val="28"/>
        </w:rPr>
        <w:t>ебных занятий.</w:t>
      </w:r>
      <w:r w:rsidRPr="006B28E8">
        <w:rPr>
          <w:rFonts w:ascii="Times New Roman" w:hAnsi="Times New Roman"/>
          <w:bCs/>
          <w:sz w:val="28"/>
          <w:szCs w:val="28"/>
        </w:rPr>
        <w:t xml:space="preserve">  </w:t>
      </w:r>
    </w:p>
    <w:p w:rsidR="00B670A4" w:rsidRPr="006B28E8" w:rsidRDefault="00B670A4" w:rsidP="00DA1FD1">
      <w:pPr>
        <w:rPr>
          <w:rFonts w:ascii="Times New Roman" w:hAnsi="Times New Roman"/>
          <w:sz w:val="28"/>
          <w:szCs w:val="28"/>
        </w:rPr>
      </w:pPr>
    </w:p>
    <w:tbl>
      <w:tblPr>
        <w:tblW w:w="14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535"/>
        <w:gridCol w:w="8370"/>
      </w:tblGrid>
      <w:tr w:rsidR="00B670A4" w:rsidRPr="006B28E8" w:rsidTr="001E5B82">
        <w:tc>
          <w:tcPr>
            <w:tcW w:w="6482" w:type="dxa"/>
          </w:tcPr>
          <w:p w:rsidR="00B670A4" w:rsidRPr="001E5B82" w:rsidRDefault="00B670A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E5B82">
              <w:rPr>
                <w:rFonts w:ascii="Times New Roman" w:hAnsi="Times New Roman"/>
                <w:b/>
                <w:bCs/>
                <w:sz w:val="28"/>
                <w:szCs w:val="28"/>
              </w:rPr>
              <w:t>Результаты обучения</w:t>
            </w:r>
            <w:r w:rsidRPr="001E5B82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  <w:t xml:space="preserve">(освоенные умения в рамках ВД)    </w:t>
            </w:r>
          </w:p>
        </w:tc>
        <w:tc>
          <w:tcPr>
            <w:tcW w:w="8303" w:type="dxa"/>
          </w:tcPr>
          <w:p w:rsidR="00B670A4" w:rsidRPr="001E5B82" w:rsidRDefault="00B670A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E5B8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Формы и методы контроля и оценки результатов обучения </w:t>
            </w:r>
          </w:p>
        </w:tc>
      </w:tr>
      <w:tr w:rsidR="00B670A4" w:rsidRPr="006B28E8" w:rsidTr="001E5B82">
        <w:tc>
          <w:tcPr>
            <w:tcW w:w="6482" w:type="dxa"/>
          </w:tcPr>
          <w:p w:rsidR="00B670A4" w:rsidRPr="001E5B82" w:rsidRDefault="00B670A4">
            <w:pPr>
              <w:rPr>
                <w:rFonts w:ascii="Times New Roman" w:hAnsi="Times New Roman"/>
                <w:sz w:val="28"/>
                <w:szCs w:val="28"/>
              </w:rPr>
            </w:pPr>
            <w:r w:rsidRPr="001E5B82">
              <w:rPr>
                <w:rFonts w:ascii="Times New Roman" w:hAnsi="Times New Roman"/>
                <w:sz w:val="28"/>
                <w:szCs w:val="28"/>
              </w:rPr>
              <w:t> ПМ. 01 Эксплуатация и техническое обслуживание</w:t>
            </w:r>
          </w:p>
          <w:p w:rsidR="00B670A4" w:rsidRPr="001E5B82" w:rsidRDefault="00B670A4">
            <w:pPr>
              <w:rPr>
                <w:rFonts w:ascii="Times New Roman" w:hAnsi="Times New Roman"/>
                <w:sz w:val="28"/>
                <w:szCs w:val="28"/>
              </w:rPr>
            </w:pPr>
            <w:r w:rsidRPr="001E5B82">
              <w:rPr>
                <w:rFonts w:ascii="Times New Roman" w:hAnsi="Times New Roman"/>
                <w:sz w:val="28"/>
                <w:szCs w:val="28"/>
              </w:rPr>
              <w:t xml:space="preserve"> сельскохозяйственных машин и оборудования</w:t>
            </w:r>
          </w:p>
        </w:tc>
        <w:tc>
          <w:tcPr>
            <w:tcW w:w="8303" w:type="dxa"/>
          </w:tcPr>
          <w:p w:rsidR="00B670A4" w:rsidRPr="001E5B82" w:rsidRDefault="00B670A4" w:rsidP="00B41243">
            <w:pPr>
              <w:rPr>
                <w:rFonts w:ascii="Times New Roman" w:hAnsi="Times New Roman"/>
                <w:sz w:val="28"/>
                <w:szCs w:val="28"/>
              </w:rPr>
            </w:pPr>
            <w:r w:rsidRPr="001E5B82">
              <w:rPr>
                <w:rFonts w:ascii="Times New Roman" w:hAnsi="Times New Roman"/>
                <w:sz w:val="28"/>
                <w:szCs w:val="28"/>
              </w:rPr>
              <w:t>Текущий контроль: выполнение практических заданий.</w:t>
            </w:r>
          </w:p>
          <w:p w:rsidR="00B670A4" w:rsidRPr="001E5B82" w:rsidRDefault="00B670A4" w:rsidP="00B412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670A4" w:rsidRPr="006B28E8" w:rsidRDefault="00B670A4">
      <w:pPr>
        <w:rPr>
          <w:rFonts w:ascii="Times New Roman" w:hAnsi="Times New Roman"/>
          <w:sz w:val="28"/>
          <w:szCs w:val="28"/>
        </w:rPr>
      </w:pPr>
    </w:p>
    <w:sectPr w:rsidR="00B670A4" w:rsidRPr="006B28E8" w:rsidSect="00CE12B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70A4" w:rsidRDefault="00B670A4" w:rsidP="00274287">
      <w:pPr>
        <w:spacing w:after="0" w:line="240" w:lineRule="auto"/>
      </w:pPr>
      <w:r>
        <w:separator/>
      </w:r>
    </w:p>
  </w:endnote>
  <w:endnote w:type="continuationSeparator" w:id="0">
    <w:p w:rsidR="00B670A4" w:rsidRDefault="00B670A4" w:rsidP="00274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A4" w:rsidRDefault="00B670A4" w:rsidP="00CE12B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670A4" w:rsidRDefault="00B670A4" w:rsidP="00CE12B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A4" w:rsidRDefault="00B670A4">
    <w:pPr>
      <w:pStyle w:val="Footer"/>
    </w:pPr>
    <w:fldSimple w:instr="PAGE   \* MERGEFORMAT">
      <w:r>
        <w:rPr>
          <w:noProof/>
        </w:rPr>
        <w:t>11</w:t>
      </w:r>
    </w:fldSimple>
  </w:p>
  <w:p w:rsidR="00B670A4" w:rsidRDefault="00B670A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A4" w:rsidRDefault="00B670A4">
    <w:pPr>
      <w:pStyle w:val="Footer"/>
      <w:jc w:val="center"/>
    </w:pPr>
    <w:fldSimple w:instr="PAGE   \* MERGEFORMAT">
      <w:r>
        <w:rPr>
          <w:noProof/>
        </w:rPr>
        <w:t>1</w:t>
      </w:r>
    </w:fldSimple>
  </w:p>
  <w:p w:rsidR="00B670A4" w:rsidRDefault="00B670A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70A4" w:rsidRDefault="00B670A4" w:rsidP="00274287">
      <w:pPr>
        <w:spacing w:after="0" w:line="240" w:lineRule="auto"/>
      </w:pPr>
      <w:r>
        <w:separator/>
      </w:r>
    </w:p>
  </w:footnote>
  <w:footnote w:type="continuationSeparator" w:id="0">
    <w:p w:rsidR="00B670A4" w:rsidRDefault="00B670A4" w:rsidP="002742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F10A8"/>
    <w:multiLevelType w:val="hybridMultilevel"/>
    <w:tmpl w:val="2F2065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EAB5C0F"/>
    <w:multiLevelType w:val="hybridMultilevel"/>
    <w:tmpl w:val="CDDE45BA"/>
    <w:lvl w:ilvl="0" w:tplc="0419000F">
      <w:start w:val="1"/>
      <w:numFmt w:val="decimal"/>
      <w:lvlText w:val="%1."/>
      <w:lvlJc w:val="left"/>
      <w:pPr>
        <w:ind w:left="64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6B0516"/>
    <w:multiLevelType w:val="hybridMultilevel"/>
    <w:tmpl w:val="3DDA5168"/>
    <w:lvl w:ilvl="0" w:tplc="965230B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13F300AB"/>
    <w:multiLevelType w:val="multilevel"/>
    <w:tmpl w:val="A8007166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4">
    <w:nsid w:val="17001AFD"/>
    <w:multiLevelType w:val="hybridMultilevel"/>
    <w:tmpl w:val="1CC29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2C1A89"/>
    <w:multiLevelType w:val="hybridMultilevel"/>
    <w:tmpl w:val="770455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B6E7498"/>
    <w:multiLevelType w:val="hybridMultilevel"/>
    <w:tmpl w:val="6804C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FFC44CC"/>
    <w:multiLevelType w:val="hybridMultilevel"/>
    <w:tmpl w:val="EF202C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06461D8"/>
    <w:multiLevelType w:val="hybridMultilevel"/>
    <w:tmpl w:val="B3D45D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30C4ACF"/>
    <w:multiLevelType w:val="hybridMultilevel"/>
    <w:tmpl w:val="42D688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DB4E5F"/>
    <w:multiLevelType w:val="hybridMultilevel"/>
    <w:tmpl w:val="F356C0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7C60D3E"/>
    <w:multiLevelType w:val="multilevel"/>
    <w:tmpl w:val="A8007166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>
    <w:nsid w:val="296D7E88"/>
    <w:multiLevelType w:val="hybridMultilevel"/>
    <w:tmpl w:val="65BEAE5E"/>
    <w:lvl w:ilvl="0" w:tplc="F22C4034">
      <w:start w:val="3"/>
      <w:numFmt w:val="decimal"/>
      <w:lvlText w:val="%1."/>
      <w:lvlJc w:val="left"/>
      <w:pPr>
        <w:ind w:left="64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  <w:rPr>
        <w:rFonts w:cs="Times New Roman"/>
      </w:rPr>
    </w:lvl>
  </w:abstractNum>
  <w:abstractNum w:abstractNumId="13">
    <w:nsid w:val="2C0750E7"/>
    <w:multiLevelType w:val="hybridMultilevel"/>
    <w:tmpl w:val="B756E5A0"/>
    <w:lvl w:ilvl="0" w:tplc="D750972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CB37D8C"/>
    <w:multiLevelType w:val="hybridMultilevel"/>
    <w:tmpl w:val="6F56D45A"/>
    <w:lvl w:ilvl="0" w:tplc="A23A0BDC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35FF35B9"/>
    <w:multiLevelType w:val="hybridMultilevel"/>
    <w:tmpl w:val="87182F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371905"/>
    <w:multiLevelType w:val="hybridMultilevel"/>
    <w:tmpl w:val="B3D45D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7A7869"/>
    <w:multiLevelType w:val="hybridMultilevel"/>
    <w:tmpl w:val="B3D45D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CF70081"/>
    <w:multiLevelType w:val="hybridMultilevel"/>
    <w:tmpl w:val="DC7287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18546B8"/>
    <w:multiLevelType w:val="hybridMultilevel"/>
    <w:tmpl w:val="FA7ACD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403C2F"/>
    <w:multiLevelType w:val="hybridMultilevel"/>
    <w:tmpl w:val="7D7A2704"/>
    <w:lvl w:ilvl="0" w:tplc="37C273A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6F01708"/>
    <w:multiLevelType w:val="hybridMultilevel"/>
    <w:tmpl w:val="C884206E"/>
    <w:lvl w:ilvl="0" w:tplc="B3F2E22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4A31083B"/>
    <w:multiLevelType w:val="hybridMultilevel"/>
    <w:tmpl w:val="B3D45D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D160F3B"/>
    <w:multiLevelType w:val="hybridMultilevel"/>
    <w:tmpl w:val="791CB668"/>
    <w:lvl w:ilvl="0" w:tplc="E6500E72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24">
    <w:nsid w:val="57D725FB"/>
    <w:multiLevelType w:val="hybridMultilevel"/>
    <w:tmpl w:val="8514F1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9E72B2F"/>
    <w:multiLevelType w:val="hybridMultilevel"/>
    <w:tmpl w:val="D890A2DA"/>
    <w:lvl w:ilvl="0" w:tplc="68B8D354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C1F6243"/>
    <w:multiLevelType w:val="hybridMultilevel"/>
    <w:tmpl w:val="F7FAD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8A687D"/>
    <w:multiLevelType w:val="multilevel"/>
    <w:tmpl w:val="4E6A8BA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8">
    <w:nsid w:val="5CDB0F33"/>
    <w:multiLevelType w:val="hybridMultilevel"/>
    <w:tmpl w:val="B74A2F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9F6498"/>
    <w:multiLevelType w:val="hybridMultilevel"/>
    <w:tmpl w:val="A01A8C10"/>
    <w:lvl w:ilvl="0" w:tplc="CCBE508C">
      <w:start w:val="1"/>
      <w:numFmt w:val="decimal"/>
      <w:lvlText w:val="%1."/>
      <w:lvlJc w:val="left"/>
      <w:pPr>
        <w:ind w:left="765" w:hanging="420"/>
      </w:pPr>
      <w:rPr>
        <w:rFonts w:ascii="Times New Roman" w:eastAsia="Times New Roman" w:hAnsi="Times New Roman" w:cs="Times New Roman" w:hint="default"/>
        <w:color w:val="262626"/>
        <w:sz w:val="28"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30">
    <w:nsid w:val="7A41535F"/>
    <w:multiLevelType w:val="hybridMultilevel"/>
    <w:tmpl w:val="CD48E4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E206A7"/>
    <w:multiLevelType w:val="hybridMultilevel"/>
    <w:tmpl w:val="553EA5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7B9B2FAC"/>
    <w:multiLevelType w:val="multilevel"/>
    <w:tmpl w:val="4E6A8BA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26"/>
  </w:num>
  <w:num w:numId="2">
    <w:abstractNumId w:val="24"/>
  </w:num>
  <w:num w:numId="3">
    <w:abstractNumId w:val="4"/>
  </w:num>
  <w:num w:numId="4">
    <w:abstractNumId w:val="9"/>
  </w:num>
  <w:num w:numId="5">
    <w:abstractNumId w:val="28"/>
  </w:num>
  <w:num w:numId="6">
    <w:abstractNumId w:val="1"/>
  </w:num>
  <w:num w:numId="7">
    <w:abstractNumId w:val="23"/>
  </w:num>
  <w:num w:numId="8">
    <w:abstractNumId w:val="7"/>
  </w:num>
  <w:num w:numId="9">
    <w:abstractNumId w:val="11"/>
  </w:num>
  <w:num w:numId="10">
    <w:abstractNumId w:val="8"/>
  </w:num>
  <w:num w:numId="11">
    <w:abstractNumId w:val="17"/>
  </w:num>
  <w:num w:numId="12">
    <w:abstractNumId w:val="16"/>
  </w:num>
  <w:num w:numId="13">
    <w:abstractNumId w:val="22"/>
  </w:num>
  <w:num w:numId="14">
    <w:abstractNumId w:val="14"/>
  </w:num>
  <w:num w:numId="15">
    <w:abstractNumId w:val="25"/>
  </w:num>
  <w:num w:numId="16">
    <w:abstractNumId w:val="13"/>
  </w:num>
  <w:num w:numId="17">
    <w:abstractNumId w:val="5"/>
  </w:num>
  <w:num w:numId="18">
    <w:abstractNumId w:val="21"/>
  </w:num>
  <w:num w:numId="19">
    <w:abstractNumId w:val="15"/>
  </w:num>
  <w:num w:numId="20">
    <w:abstractNumId w:val="30"/>
  </w:num>
  <w:num w:numId="21">
    <w:abstractNumId w:val="19"/>
  </w:num>
  <w:num w:numId="22">
    <w:abstractNumId w:val="3"/>
  </w:num>
  <w:num w:numId="23">
    <w:abstractNumId w:val="32"/>
  </w:num>
  <w:num w:numId="24">
    <w:abstractNumId w:val="27"/>
  </w:num>
  <w:num w:numId="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30"/>
  </w:num>
  <w:num w:numId="31">
    <w:abstractNumId w:val="19"/>
  </w:num>
  <w:num w:numId="32">
    <w:abstractNumId w:val="11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</w:num>
  <w:num w:numId="36">
    <w:abstractNumId w:val="20"/>
  </w:num>
  <w:num w:numId="37">
    <w:abstractNumId w:val="12"/>
  </w:num>
  <w:num w:numId="38">
    <w:abstractNumId w:val="0"/>
  </w:num>
  <w:num w:numId="39">
    <w:abstractNumId w:val="2"/>
  </w:num>
  <w:num w:numId="4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ailMerge>
    <w:mainDocumentType w:val="formLetters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01AB"/>
    <w:rsid w:val="00013726"/>
    <w:rsid w:val="000137CF"/>
    <w:rsid w:val="000316A9"/>
    <w:rsid w:val="00033062"/>
    <w:rsid w:val="00041F66"/>
    <w:rsid w:val="000621A7"/>
    <w:rsid w:val="000701AB"/>
    <w:rsid w:val="00094BA3"/>
    <w:rsid w:val="000C560F"/>
    <w:rsid w:val="000C572F"/>
    <w:rsid w:val="000D114C"/>
    <w:rsid w:val="000D2F10"/>
    <w:rsid w:val="000E0F58"/>
    <w:rsid w:val="000E49DA"/>
    <w:rsid w:val="000E7F61"/>
    <w:rsid w:val="00101B99"/>
    <w:rsid w:val="001107FB"/>
    <w:rsid w:val="00121A96"/>
    <w:rsid w:val="001910A6"/>
    <w:rsid w:val="0019538A"/>
    <w:rsid w:val="001C4863"/>
    <w:rsid w:val="001D33AA"/>
    <w:rsid w:val="001E3F38"/>
    <w:rsid w:val="001E5B82"/>
    <w:rsid w:val="001E6B95"/>
    <w:rsid w:val="001F3B17"/>
    <w:rsid w:val="0024009C"/>
    <w:rsid w:val="00252DCC"/>
    <w:rsid w:val="00274287"/>
    <w:rsid w:val="002A5925"/>
    <w:rsid w:val="002B243C"/>
    <w:rsid w:val="002B503D"/>
    <w:rsid w:val="002C3774"/>
    <w:rsid w:val="002E210F"/>
    <w:rsid w:val="002F5FCE"/>
    <w:rsid w:val="00315240"/>
    <w:rsid w:val="00317372"/>
    <w:rsid w:val="00382C99"/>
    <w:rsid w:val="003C13FD"/>
    <w:rsid w:val="003D10A6"/>
    <w:rsid w:val="00415C3C"/>
    <w:rsid w:val="00434D86"/>
    <w:rsid w:val="00462CAC"/>
    <w:rsid w:val="004630BA"/>
    <w:rsid w:val="004804F6"/>
    <w:rsid w:val="004D2795"/>
    <w:rsid w:val="004D2B03"/>
    <w:rsid w:val="004E2A67"/>
    <w:rsid w:val="004E7354"/>
    <w:rsid w:val="0050504F"/>
    <w:rsid w:val="00505395"/>
    <w:rsid w:val="00506A75"/>
    <w:rsid w:val="00577BB9"/>
    <w:rsid w:val="00577F66"/>
    <w:rsid w:val="0058031C"/>
    <w:rsid w:val="00581BA6"/>
    <w:rsid w:val="005A3D5F"/>
    <w:rsid w:val="005B64B3"/>
    <w:rsid w:val="005D2A4A"/>
    <w:rsid w:val="005E5FF2"/>
    <w:rsid w:val="0060237B"/>
    <w:rsid w:val="00602E72"/>
    <w:rsid w:val="0061153B"/>
    <w:rsid w:val="00642DD2"/>
    <w:rsid w:val="00656696"/>
    <w:rsid w:val="00660AC0"/>
    <w:rsid w:val="006A155D"/>
    <w:rsid w:val="006B28E8"/>
    <w:rsid w:val="006D337C"/>
    <w:rsid w:val="007425CB"/>
    <w:rsid w:val="00797BE2"/>
    <w:rsid w:val="007C6DC6"/>
    <w:rsid w:val="00836F3A"/>
    <w:rsid w:val="008457F9"/>
    <w:rsid w:val="00857BFD"/>
    <w:rsid w:val="008C0841"/>
    <w:rsid w:val="008D3842"/>
    <w:rsid w:val="009534F2"/>
    <w:rsid w:val="00963500"/>
    <w:rsid w:val="00973AA9"/>
    <w:rsid w:val="00993839"/>
    <w:rsid w:val="009A73CA"/>
    <w:rsid w:val="009B6DFF"/>
    <w:rsid w:val="009D1F00"/>
    <w:rsid w:val="009E7D7A"/>
    <w:rsid w:val="00A13D5A"/>
    <w:rsid w:val="00A5779F"/>
    <w:rsid w:val="00A77E10"/>
    <w:rsid w:val="00A85813"/>
    <w:rsid w:val="00A930B1"/>
    <w:rsid w:val="00AE50A3"/>
    <w:rsid w:val="00B0128F"/>
    <w:rsid w:val="00B0654B"/>
    <w:rsid w:val="00B27632"/>
    <w:rsid w:val="00B41243"/>
    <w:rsid w:val="00B50797"/>
    <w:rsid w:val="00B55C15"/>
    <w:rsid w:val="00B670A4"/>
    <w:rsid w:val="00B908B2"/>
    <w:rsid w:val="00BD07A8"/>
    <w:rsid w:val="00BD2635"/>
    <w:rsid w:val="00BD3AD5"/>
    <w:rsid w:val="00BE64D9"/>
    <w:rsid w:val="00C304AF"/>
    <w:rsid w:val="00C46D09"/>
    <w:rsid w:val="00C64112"/>
    <w:rsid w:val="00C65482"/>
    <w:rsid w:val="00C656FD"/>
    <w:rsid w:val="00CA03F1"/>
    <w:rsid w:val="00CA22D8"/>
    <w:rsid w:val="00CA375B"/>
    <w:rsid w:val="00CC74A3"/>
    <w:rsid w:val="00CE12B6"/>
    <w:rsid w:val="00CE3F2B"/>
    <w:rsid w:val="00D513F8"/>
    <w:rsid w:val="00D54EC9"/>
    <w:rsid w:val="00D77A8E"/>
    <w:rsid w:val="00DA1FD1"/>
    <w:rsid w:val="00DB12AF"/>
    <w:rsid w:val="00DD40A1"/>
    <w:rsid w:val="00DD5759"/>
    <w:rsid w:val="00DE17E5"/>
    <w:rsid w:val="00E11656"/>
    <w:rsid w:val="00E4726E"/>
    <w:rsid w:val="00E615A7"/>
    <w:rsid w:val="00E65E25"/>
    <w:rsid w:val="00E77B35"/>
    <w:rsid w:val="00EA5FBC"/>
    <w:rsid w:val="00EB6755"/>
    <w:rsid w:val="00EB6788"/>
    <w:rsid w:val="00EC5BC6"/>
    <w:rsid w:val="00F04F4B"/>
    <w:rsid w:val="00F341B1"/>
    <w:rsid w:val="00FC32C2"/>
    <w:rsid w:val="00FC7D98"/>
    <w:rsid w:val="00FE6D57"/>
    <w:rsid w:val="00FF2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58031C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E12B6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rsid w:val="00CE12B6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CE12B6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CE12B6"/>
    <w:rPr>
      <w:rFonts w:ascii="Times New Roman" w:hAnsi="Times New Roman" w:cs="Times New Roman"/>
      <w:sz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E12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CE12B6"/>
    <w:rPr>
      <w:b/>
    </w:rPr>
  </w:style>
  <w:style w:type="paragraph" w:styleId="BalloonText">
    <w:name w:val="Balloon Text"/>
    <w:basedOn w:val="Normal"/>
    <w:link w:val="BalloonTextChar"/>
    <w:uiPriority w:val="99"/>
    <w:semiHidden/>
    <w:rsid w:val="00CE12B6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E12B6"/>
    <w:rPr>
      <w:rFonts w:ascii="Tahoma" w:hAnsi="Tahoma" w:cs="Times New Roman"/>
      <w:sz w:val="16"/>
      <w:lang w:eastAsia="ru-RU"/>
    </w:rPr>
  </w:style>
  <w:style w:type="paragraph" w:styleId="FootnoteText">
    <w:name w:val="footnote text"/>
    <w:basedOn w:val="Normal"/>
    <w:link w:val="FootnoteTextChar"/>
    <w:uiPriority w:val="99"/>
    <w:semiHidden/>
    <w:rsid w:val="00CE12B6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E12B6"/>
    <w:rPr>
      <w:rFonts w:ascii="Times New Roman" w:hAnsi="Times New Roman" w:cs="Times New Roman"/>
      <w:sz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CE12B6"/>
    <w:rPr>
      <w:rFonts w:cs="Times New Roman"/>
      <w:vertAlign w:val="superscript"/>
    </w:rPr>
  </w:style>
  <w:style w:type="paragraph" w:styleId="Footer">
    <w:name w:val="footer"/>
    <w:basedOn w:val="Normal"/>
    <w:link w:val="FooterChar"/>
    <w:uiPriority w:val="99"/>
    <w:rsid w:val="00CE12B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E12B6"/>
    <w:rPr>
      <w:rFonts w:ascii="Times New Roman" w:hAnsi="Times New Roman" w:cs="Times New Roman"/>
      <w:sz w:val="24"/>
    </w:rPr>
  </w:style>
  <w:style w:type="character" w:styleId="PageNumber">
    <w:name w:val="page number"/>
    <w:basedOn w:val="DefaultParagraphFont"/>
    <w:uiPriority w:val="99"/>
    <w:rsid w:val="00CE12B6"/>
    <w:rPr>
      <w:rFonts w:cs="Times New Roman"/>
    </w:rPr>
  </w:style>
  <w:style w:type="paragraph" w:styleId="Header">
    <w:name w:val="header"/>
    <w:basedOn w:val="Normal"/>
    <w:link w:val="HeaderChar"/>
    <w:uiPriority w:val="99"/>
    <w:rsid w:val="00CE12B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E12B6"/>
    <w:rPr>
      <w:rFonts w:ascii="Times New Roman" w:hAnsi="Times New Roman" w:cs="Times New Roman"/>
      <w:sz w:val="24"/>
      <w:lang w:eastAsia="ru-RU"/>
    </w:rPr>
  </w:style>
  <w:style w:type="table" w:styleId="TableWeb1">
    <w:name w:val="Table Web 1"/>
    <w:basedOn w:val="TableNormal"/>
    <w:uiPriority w:val="99"/>
    <w:rsid w:val="00CE12B6"/>
    <w:rPr>
      <w:rFonts w:ascii="Times New Roman" w:eastAsia="Times New Roman" w:hAnsi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Spacing">
    <w:name w:val="No Spacing"/>
    <w:uiPriority w:val="99"/>
    <w:qFormat/>
    <w:rsid w:val="00CE12B6"/>
    <w:rPr>
      <w:rFonts w:ascii="Times New Roman" w:eastAsia="Times New Roman" w:hAnsi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rsid w:val="00CE12B6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CE12B6"/>
    <w:rPr>
      <w:rFonts w:ascii="Times New Roman" w:hAnsi="Times New Roman" w:cs="Times New Roman"/>
      <w:sz w:val="20"/>
      <w:lang w:eastAsia="ru-RU"/>
    </w:rPr>
  </w:style>
  <w:style w:type="paragraph" w:styleId="BodyText">
    <w:name w:val="Body Text"/>
    <w:basedOn w:val="Normal"/>
    <w:link w:val="BodyTextChar"/>
    <w:uiPriority w:val="99"/>
    <w:rsid w:val="00CE12B6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CE12B6"/>
    <w:rPr>
      <w:rFonts w:ascii="Times New Roman" w:hAnsi="Times New Roman" w:cs="Times New Roman"/>
      <w:sz w:val="24"/>
    </w:rPr>
  </w:style>
  <w:style w:type="paragraph" w:styleId="BodyText3">
    <w:name w:val="Body Text 3"/>
    <w:basedOn w:val="Normal"/>
    <w:link w:val="BodyText3Char"/>
    <w:uiPriority w:val="99"/>
    <w:rsid w:val="00CE12B6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CE12B6"/>
    <w:rPr>
      <w:rFonts w:ascii="Times New Roman" w:hAnsi="Times New Roman" w:cs="Times New Roman"/>
      <w:sz w:val="16"/>
    </w:rPr>
  </w:style>
  <w:style w:type="paragraph" w:customStyle="1" w:styleId="1">
    <w:name w:val="Без интервала1"/>
    <w:uiPriority w:val="99"/>
    <w:rsid w:val="00CE12B6"/>
    <w:rPr>
      <w:rFonts w:eastAsia="Times New Roman"/>
      <w:lang w:eastAsia="en-US"/>
    </w:rPr>
  </w:style>
  <w:style w:type="paragraph" w:styleId="Subtitle">
    <w:name w:val="Subtitle"/>
    <w:basedOn w:val="Normal"/>
    <w:next w:val="Normal"/>
    <w:link w:val="SubtitleChar"/>
    <w:uiPriority w:val="99"/>
    <w:qFormat/>
    <w:rsid w:val="00CE12B6"/>
    <w:pPr>
      <w:spacing w:after="60" w:line="240" w:lineRule="auto"/>
      <w:jc w:val="center"/>
      <w:outlineLvl w:val="1"/>
    </w:pPr>
    <w:rPr>
      <w:rFonts w:ascii="Cambria" w:hAnsi="Cambria"/>
      <w:sz w:val="24"/>
      <w:szCs w:val="24"/>
      <w:lang w:eastAsia="ru-RU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CE12B6"/>
    <w:rPr>
      <w:rFonts w:ascii="Cambria" w:hAnsi="Cambria" w:cs="Times New Roman"/>
      <w:sz w:val="24"/>
    </w:rPr>
  </w:style>
  <w:style w:type="character" w:styleId="Strong">
    <w:name w:val="Strong"/>
    <w:basedOn w:val="DefaultParagraphFont"/>
    <w:uiPriority w:val="99"/>
    <w:qFormat/>
    <w:rsid w:val="00CE12B6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CE12B6"/>
    <w:rPr>
      <w:rFonts w:cs="Times New Roman"/>
      <w:i/>
    </w:rPr>
  </w:style>
  <w:style w:type="paragraph" w:styleId="ListParagraph">
    <w:name w:val="List Paragraph"/>
    <w:basedOn w:val="Normal"/>
    <w:uiPriority w:val="99"/>
    <w:qFormat/>
    <w:rsid w:val="001F3B17"/>
    <w:pPr>
      <w:ind w:left="720"/>
      <w:contextualSpacing/>
    </w:pPr>
  </w:style>
  <w:style w:type="paragraph" w:styleId="NormalWeb">
    <w:name w:val="Normal (Web)"/>
    <w:basedOn w:val="Normal"/>
    <w:uiPriority w:val="99"/>
    <w:rsid w:val="005B64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5B64B3"/>
    <w:rPr>
      <w:rFonts w:cs="Times New Roman"/>
    </w:rPr>
  </w:style>
  <w:style w:type="character" w:styleId="Hyperlink">
    <w:name w:val="Hyperlink"/>
    <w:basedOn w:val="DefaultParagraphFont"/>
    <w:uiPriority w:val="99"/>
    <w:rsid w:val="00836F3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26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sistemamis.ru/protocols/bd/ch3200.doc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bookre.org/reader?fil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iramgro.co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traktor-zapchast.ru/rukovodstvo-po-kspluatatcii-mtz-80-82-1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544</TotalTime>
  <Pages>11</Pages>
  <Words>2031</Words>
  <Characters>11578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1</cp:lastModifiedBy>
  <cp:revision>72</cp:revision>
  <cp:lastPrinted>2018-05-06T06:23:00Z</cp:lastPrinted>
  <dcterms:created xsi:type="dcterms:W3CDTF">2017-01-19T11:57:00Z</dcterms:created>
  <dcterms:modified xsi:type="dcterms:W3CDTF">2019-03-13T17:03:00Z</dcterms:modified>
</cp:coreProperties>
</file>